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AE3E00" w14:textId="366FB957" w:rsidR="00363613" w:rsidRPr="008253BC" w:rsidRDefault="00FD7CBD" w:rsidP="00363613">
      <w:pPr>
        <w:rPr>
          <w:sz w:val="28"/>
          <w:lang w:val="en-US"/>
        </w:rPr>
      </w:pPr>
      <w:r w:rsidRPr="00D53A7C">
        <w:rPr>
          <w:sz w:val="28"/>
          <w:lang w:val="en-US"/>
        </w:rPr>
        <w:t xml:space="preserve">Application </w:t>
      </w:r>
      <w:r>
        <w:rPr>
          <w:sz w:val="28"/>
          <w:lang w:val="en-US"/>
        </w:rPr>
        <w:t xml:space="preserve">| </w:t>
      </w:r>
      <w:r w:rsidR="00A008A7">
        <w:rPr>
          <w:sz w:val="28"/>
          <w:lang w:val="en-US"/>
        </w:rPr>
        <w:t>E-Teaching Fellowships</w:t>
      </w:r>
      <w:r w:rsidR="00071220">
        <w:rPr>
          <w:sz w:val="28"/>
          <w:lang w:val="en-US"/>
        </w:rPr>
        <w:t xml:space="preserve"> 2025</w:t>
      </w:r>
    </w:p>
    <w:p w14:paraId="4C907427" w14:textId="77777777" w:rsidR="00363613" w:rsidRPr="00D53A7C" w:rsidRDefault="00363613" w:rsidP="00363613">
      <w:pPr>
        <w:rPr>
          <w:sz w:val="28"/>
          <w:lang w:val="en-US"/>
        </w:rPr>
      </w:pPr>
    </w:p>
    <w:p w14:paraId="7A719F04" w14:textId="77777777" w:rsidR="0033046D" w:rsidRPr="00D53A7C" w:rsidRDefault="0033046D" w:rsidP="0033046D">
      <w:pPr>
        <w:rPr>
          <w:rFonts w:ascii="Times New Roman" w:hAnsi="Times New Roman"/>
          <w:b/>
          <w:sz w:val="28"/>
          <w:szCs w:val="28"/>
          <w:u w:val="single"/>
          <w:lang w:val="en-US"/>
        </w:rPr>
      </w:pPr>
    </w:p>
    <w:p w14:paraId="7894B72D" w14:textId="3FF76AA3" w:rsidR="00D53A7C" w:rsidRPr="00071220" w:rsidRDefault="00D53A7C" w:rsidP="00D53A7C">
      <w:pPr>
        <w:spacing w:after="120" w:line="240" w:lineRule="exact"/>
        <w:rPr>
          <w:rFonts w:eastAsia="MS Mincho" w:cs="Arial"/>
          <w:i/>
          <w:color w:val="2E74B5" w:themeColor="accent1" w:themeShade="BF"/>
          <w:szCs w:val="20"/>
          <w:lang w:eastAsia="ja-JP"/>
        </w:rPr>
      </w:pPr>
      <w:r w:rsidRPr="00D3484F">
        <w:rPr>
          <w:rFonts w:eastAsia="MS Mincho" w:cs="Arial"/>
          <w:b/>
          <w:i/>
          <w:color w:val="2E74B5" w:themeColor="accent1" w:themeShade="BF"/>
          <w:szCs w:val="20"/>
          <w:lang w:val="en-US" w:eastAsia="ja-JP"/>
        </w:rPr>
        <w:t>INFO</w:t>
      </w:r>
      <w:r w:rsidRPr="00C872C1">
        <w:rPr>
          <w:rFonts w:eastAsia="MS Mincho" w:cs="Arial"/>
          <w:i/>
          <w:color w:val="2E74B5" w:themeColor="accent1" w:themeShade="BF"/>
          <w:szCs w:val="20"/>
          <w:lang w:val="en-US" w:eastAsia="ja-JP"/>
        </w:rPr>
        <w:t xml:space="preserve"> The application template </w:t>
      </w:r>
      <w:proofErr w:type="gramStart"/>
      <w:r w:rsidRPr="00C872C1">
        <w:rPr>
          <w:rFonts w:eastAsia="MS Mincho" w:cs="Arial"/>
          <w:i/>
          <w:color w:val="2E74B5" w:themeColor="accent1" w:themeShade="BF"/>
          <w:szCs w:val="20"/>
          <w:lang w:val="en-US" w:eastAsia="ja-JP"/>
        </w:rPr>
        <w:t>has been drafted</w:t>
      </w:r>
      <w:proofErr w:type="gramEnd"/>
      <w:r w:rsidRPr="00C872C1">
        <w:rPr>
          <w:rFonts w:eastAsia="MS Mincho" w:cs="Arial"/>
          <w:i/>
          <w:color w:val="2E74B5" w:themeColor="accent1" w:themeShade="BF"/>
          <w:szCs w:val="20"/>
          <w:lang w:val="en-US" w:eastAsia="ja-JP"/>
        </w:rPr>
        <w:t xml:space="preserve"> in</w:t>
      </w:r>
      <w:r w:rsidR="00561C49">
        <w:rPr>
          <w:rFonts w:eastAsia="MS Mincho" w:cs="Arial"/>
          <w:i/>
          <w:color w:val="2E74B5" w:themeColor="accent1" w:themeShade="BF"/>
          <w:szCs w:val="20"/>
          <w:lang w:val="en-US" w:eastAsia="ja-JP"/>
        </w:rPr>
        <w:t xml:space="preserve"> English to </w:t>
      </w:r>
      <w:r w:rsidR="008E46BF">
        <w:rPr>
          <w:rFonts w:eastAsia="MS Mincho" w:cs="Arial"/>
          <w:i/>
          <w:color w:val="2E74B5" w:themeColor="accent1" w:themeShade="BF"/>
          <w:szCs w:val="20"/>
          <w:lang w:val="en-US" w:eastAsia="ja-JP"/>
        </w:rPr>
        <w:t>reduce the amount of available forms</w:t>
      </w:r>
      <w:r w:rsidRPr="00C872C1">
        <w:rPr>
          <w:rFonts w:eastAsia="MS Mincho" w:cs="Arial"/>
          <w:i/>
          <w:color w:val="2E74B5" w:themeColor="accent1" w:themeShade="BF"/>
          <w:szCs w:val="20"/>
          <w:lang w:val="en-US" w:eastAsia="ja-JP"/>
        </w:rPr>
        <w:t xml:space="preserve">. </w:t>
      </w:r>
      <w:proofErr w:type="spellStart"/>
      <w:r w:rsidRPr="00071220">
        <w:rPr>
          <w:rFonts w:eastAsia="MS Mincho" w:cs="Arial"/>
          <w:i/>
          <w:color w:val="2E74B5" w:themeColor="accent1" w:themeShade="BF"/>
          <w:szCs w:val="20"/>
          <w:lang w:eastAsia="ja-JP"/>
        </w:rPr>
        <w:t>It</w:t>
      </w:r>
      <w:proofErr w:type="spellEnd"/>
      <w:r w:rsidRPr="00071220">
        <w:rPr>
          <w:rFonts w:eastAsia="MS Mincho" w:cs="Arial"/>
          <w:i/>
          <w:color w:val="2E74B5" w:themeColor="accent1" w:themeShade="BF"/>
          <w:szCs w:val="20"/>
          <w:lang w:eastAsia="ja-JP"/>
        </w:rPr>
        <w:t xml:space="preserve"> </w:t>
      </w:r>
      <w:proofErr w:type="spellStart"/>
      <w:r w:rsidRPr="00071220">
        <w:rPr>
          <w:rFonts w:eastAsia="MS Mincho" w:cs="Arial"/>
          <w:i/>
          <w:color w:val="2E74B5" w:themeColor="accent1" w:themeShade="BF"/>
          <w:szCs w:val="20"/>
          <w:lang w:eastAsia="ja-JP"/>
        </w:rPr>
        <w:t>may</w:t>
      </w:r>
      <w:proofErr w:type="spellEnd"/>
      <w:r w:rsidRPr="00071220">
        <w:rPr>
          <w:rFonts w:eastAsia="MS Mincho" w:cs="Arial"/>
          <w:i/>
          <w:color w:val="2E74B5" w:themeColor="accent1" w:themeShade="BF"/>
          <w:szCs w:val="20"/>
          <w:lang w:eastAsia="ja-JP"/>
        </w:rPr>
        <w:t xml:space="preserve"> </w:t>
      </w:r>
      <w:proofErr w:type="spellStart"/>
      <w:r w:rsidRPr="00071220">
        <w:rPr>
          <w:rFonts w:eastAsia="MS Mincho" w:cs="Arial"/>
          <w:i/>
          <w:color w:val="2E74B5" w:themeColor="accent1" w:themeShade="BF"/>
          <w:szCs w:val="20"/>
          <w:lang w:eastAsia="ja-JP"/>
        </w:rPr>
        <w:t>be</w:t>
      </w:r>
      <w:proofErr w:type="spellEnd"/>
      <w:r w:rsidRPr="00071220">
        <w:rPr>
          <w:rFonts w:eastAsia="MS Mincho" w:cs="Arial"/>
          <w:i/>
          <w:color w:val="2E74B5" w:themeColor="accent1" w:themeShade="BF"/>
          <w:szCs w:val="20"/>
          <w:lang w:eastAsia="ja-JP"/>
        </w:rPr>
        <w:t xml:space="preserve"> </w:t>
      </w:r>
      <w:proofErr w:type="spellStart"/>
      <w:r w:rsidRPr="00071220">
        <w:rPr>
          <w:rFonts w:eastAsia="MS Mincho" w:cs="Arial"/>
          <w:i/>
          <w:color w:val="2E74B5" w:themeColor="accent1" w:themeShade="BF"/>
          <w:szCs w:val="20"/>
          <w:lang w:eastAsia="ja-JP"/>
        </w:rPr>
        <w:t>sub</w:t>
      </w:r>
      <w:r w:rsidR="00933A06" w:rsidRPr="00071220">
        <w:rPr>
          <w:rFonts w:eastAsia="MS Mincho" w:cs="Arial"/>
          <w:i/>
          <w:color w:val="2E74B5" w:themeColor="accent1" w:themeShade="BF"/>
          <w:szCs w:val="20"/>
          <w:lang w:eastAsia="ja-JP"/>
        </w:rPr>
        <w:t>mitted</w:t>
      </w:r>
      <w:proofErr w:type="spellEnd"/>
      <w:r w:rsidR="00933A06" w:rsidRPr="00071220">
        <w:rPr>
          <w:rFonts w:eastAsia="MS Mincho" w:cs="Arial"/>
          <w:i/>
          <w:color w:val="2E74B5" w:themeColor="accent1" w:themeShade="BF"/>
          <w:szCs w:val="20"/>
          <w:lang w:eastAsia="ja-JP"/>
        </w:rPr>
        <w:t xml:space="preserve"> in English </w:t>
      </w:r>
      <w:proofErr w:type="spellStart"/>
      <w:r w:rsidR="00933A06" w:rsidRPr="00071220">
        <w:rPr>
          <w:rFonts w:eastAsia="MS Mincho" w:cs="Arial"/>
          <w:i/>
          <w:color w:val="2E74B5" w:themeColor="accent1" w:themeShade="BF"/>
          <w:szCs w:val="20"/>
          <w:lang w:eastAsia="ja-JP"/>
        </w:rPr>
        <w:t>or</w:t>
      </w:r>
      <w:proofErr w:type="spellEnd"/>
      <w:r w:rsidR="00933A06" w:rsidRPr="00071220">
        <w:rPr>
          <w:rFonts w:eastAsia="MS Mincho" w:cs="Arial"/>
          <w:i/>
          <w:color w:val="2E74B5" w:themeColor="accent1" w:themeShade="BF"/>
          <w:szCs w:val="20"/>
          <w:lang w:eastAsia="ja-JP"/>
        </w:rPr>
        <w:t xml:space="preserve"> in German.</w:t>
      </w:r>
    </w:p>
    <w:p w14:paraId="11C2D0B3" w14:textId="185B52C8" w:rsidR="00933A06" w:rsidRPr="00933A06" w:rsidRDefault="00933A06" w:rsidP="00D53A7C">
      <w:pPr>
        <w:spacing w:after="120" w:line="240" w:lineRule="exact"/>
        <w:rPr>
          <w:rFonts w:eastAsia="MS Mincho" w:cs="Arial"/>
          <w:i/>
          <w:color w:val="2E74B5" w:themeColor="accent1" w:themeShade="BF"/>
          <w:szCs w:val="20"/>
          <w:lang w:eastAsia="ja-JP"/>
        </w:rPr>
      </w:pPr>
      <w:r w:rsidRPr="00933A06">
        <w:rPr>
          <w:rFonts w:eastAsia="MS Mincho" w:cs="Arial"/>
          <w:i/>
          <w:color w:val="2E74B5" w:themeColor="accent1" w:themeShade="BF"/>
          <w:szCs w:val="20"/>
          <w:lang w:eastAsia="ja-JP"/>
        </w:rPr>
        <w:t xml:space="preserve">(INFO: Das Bewerbungsformular steht nur auf Englisch zur Verfügung, um die Dokumentenzahl zu verringern. </w:t>
      </w:r>
      <w:r>
        <w:rPr>
          <w:rFonts w:eastAsia="MS Mincho" w:cs="Arial"/>
          <w:i/>
          <w:color w:val="2E74B5" w:themeColor="accent1" w:themeShade="BF"/>
          <w:szCs w:val="20"/>
          <w:lang w:eastAsia="ja-JP"/>
        </w:rPr>
        <w:t>Es darf gern auf Deutsch ausgefüllt werden.)</w:t>
      </w:r>
    </w:p>
    <w:p w14:paraId="405D03AD" w14:textId="77777777" w:rsidR="00D53A7C" w:rsidRPr="00933A06" w:rsidRDefault="00D53A7C" w:rsidP="00D53A7C">
      <w:pPr>
        <w:spacing w:after="120" w:line="240" w:lineRule="exact"/>
        <w:rPr>
          <w:rFonts w:eastAsia="MS Mincho" w:cs="Arial"/>
          <w:szCs w:val="20"/>
          <w:lang w:eastAsia="ja-JP"/>
        </w:rPr>
      </w:pPr>
    </w:p>
    <w:p w14:paraId="4B62C7E2" w14:textId="0D2DB79A" w:rsidR="00D53A7C" w:rsidRPr="00295FA9" w:rsidRDefault="00D53A7C" w:rsidP="00D53A7C">
      <w:pPr>
        <w:pStyle w:val="Listenabsatz"/>
        <w:numPr>
          <w:ilvl w:val="0"/>
          <w:numId w:val="26"/>
        </w:numPr>
        <w:spacing w:after="120" w:line="240" w:lineRule="exact"/>
        <w:rPr>
          <w:rFonts w:eastAsia="MS Mincho" w:cs="Arial"/>
          <w:b/>
          <w:szCs w:val="20"/>
          <w:lang w:val="en-US" w:eastAsia="ja-JP"/>
        </w:rPr>
      </w:pPr>
      <w:r w:rsidRPr="00295FA9">
        <w:rPr>
          <w:rFonts w:eastAsia="MS Mincho" w:cs="Arial"/>
          <w:b/>
          <w:szCs w:val="20"/>
          <w:lang w:val="en-US" w:eastAsia="ja-JP"/>
        </w:rPr>
        <w:t>Information about the applicant</w:t>
      </w:r>
      <w:r>
        <w:rPr>
          <w:rFonts w:eastAsia="MS Mincho" w:cs="Arial"/>
          <w:b/>
          <w:szCs w:val="20"/>
          <w:lang w:val="en-US" w:eastAsia="ja-JP"/>
        </w:rPr>
        <w:t>(s)</w:t>
      </w:r>
    </w:p>
    <w:p w14:paraId="279B003F" w14:textId="77777777" w:rsidR="00D53A7C" w:rsidRPr="00370768" w:rsidRDefault="00D53A7C" w:rsidP="00D53A7C">
      <w:pPr>
        <w:pStyle w:val="Listenabsatz"/>
        <w:spacing w:after="120" w:line="240" w:lineRule="exact"/>
        <w:rPr>
          <w:rFonts w:eastAsia="MS Mincho" w:cs="Arial"/>
          <w:szCs w:val="20"/>
          <w:lang w:val="en-US" w:eastAsia="ja-JP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6102B9" w:rsidRPr="00071220" w14:paraId="78684B02" w14:textId="77777777" w:rsidTr="00C01A78">
        <w:tc>
          <w:tcPr>
            <w:tcW w:w="2547" w:type="dxa"/>
          </w:tcPr>
          <w:p w14:paraId="00652DE2" w14:textId="35206B19" w:rsidR="006102B9" w:rsidRPr="00D53A7C" w:rsidRDefault="00D6583E" w:rsidP="006102B9">
            <w:pPr>
              <w:spacing w:after="120" w:line="240" w:lineRule="exact"/>
              <w:rPr>
                <w:rFonts w:eastAsia="MS Mincho" w:cs="Arial"/>
                <w:b/>
                <w:szCs w:val="20"/>
                <w:lang w:val="en-US" w:eastAsia="ja-JP"/>
              </w:rPr>
            </w:pPr>
            <w:r>
              <w:rPr>
                <w:rFonts w:eastAsia="MS Mincho" w:cs="Arial"/>
                <w:b/>
                <w:szCs w:val="20"/>
                <w:lang w:val="en-US" w:eastAsia="ja-JP"/>
              </w:rPr>
              <w:t>Surn</w:t>
            </w:r>
            <w:r w:rsidR="006102B9" w:rsidRPr="00D53A7C">
              <w:rPr>
                <w:rFonts w:eastAsia="MS Mincho" w:cs="Arial"/>
                <w:b/>
                <w:szCs w:val="20"/>
                <w:lang w:val="en-US" w:eastAsia="ja-JP"/>
              </w:rPr>
              <w:t xml:space="preserve">ame, First Name </w:t>
            </w:r>
            <w:r w:rsidR="00FA2E37">
              <w:rPr>
                <w:rFonts w:eastAsia="MS Mincho" w:cs="Arial"/>
                <w:b/>
                <w:szCs w:val="20"/>
                <w:lang w:val="en-US" w:eastAsia="ja-JP"/>
              </w:rPr>
              <w:t>(title)</w:t>
            </w:r>
          </w:p>
        </w:tc>
        <w:sdt>
          <w:sdtPr>
            <w:rPr>
              <w:rFonts w:eastAsia="MS Mincho" w:cs="Arial"/>
              <w:szCs w:val="20"/>
              <w:lang w:val="en-US" w:eastAsia="ja-JP"/>
            </w:rPr>
            <w:id w:val="956838033"/>
            <w:placeholder>
              <w:docPart w:val="2D26C0D9FAD64611B07DD577E5AEEB83"/>
            </w:placeholder>
            <w:showingPlcHdr/>
          </w:sdtPr>
          <w:sdtEndPr/>
          <w:sdtContent>
            <w:tc>
              <w:tcPr>
                <w:tcW w:w="6515" w:type="dxa"/>
              </w:tcPr>
              <w:p w14:paraId="449DE508" w14:textId="29C9A9E0" w:rsidR="006102B9" w:rsidRPr="00B24348" w:rsidRDefault="00B24348" w:rsidP="00B24348">
                <w:pPr>
                  <w:spacing w:after="120" w:line="240" w:lineRule="exact"/>
                  <w:rPr>
                    <w:rFonts w:eastAsia="MS Mincho" w:cs="Arial"/>
                    <w:szCs w:val="20"/>
                    <w:lang w:val="en-US" w:eastAsia="ja-JP"/>
                  </w:rPr>
                </w:pPr>
                <w:r w:rsidRPr="00FD7CBD">
                  <w:rPr>
                    <w:rFonts w:eastAsia="MS Mincho" w:cs="Arial"/>
                    <w:color w:val="A5A5A5" w:themeColor="accent3"/>
                    <w:szCs w:val="20"/>
                    <w:lang w:val="en-US" w:eastAsia="ja-JP"/>
                  </w:rPr>
                  <w:t>Please click or type here to enter text</w:t>
                </w:r>
              </w:p>
            </w:tc>
          </w:sdtContent>
        </w:sdt>
      </w:tr>
      <w:tr w:rsidR="00CF794F" w:rsidRPr="00071220" w14:paraId="75766718" w14:textId="77777777" w:rsidTr="00C01A78">
        <w:tc>
          <w:tcPr>
            <w:tcW w:w="2547" w:type="dxa"/>
          </w:tcPr>
          <w:p w14:paraId="5412718E" w14:textId="77777777" w:rsidR="00CF794F" w:rsidRPr="00D53A7C" w:rsidRDefault="00CF794F" w:rsidP="00CF794F">
            <w:pPr>
              <w:spacing w:after="120" w:line="240" w:lineRule="exact"/>
              <w:rPr>
                <w:rFonts w:eastAsia="MS Mincho" w:cs="Arial"/>
                <w:b/>
                <w:szCs w:val="20"/>
                <w:lang w:val="en-US" w:eastAsia="ja-JP"/>
              </w:rPr>
            </w:pPr>
            <w:r w:rsidRPr="00D53A7C">
              <w:rPr>
                <w:rFonts w:eastAsia="MS Mincho" w:cs="Arial"/>
                <w:b/>
                <w:szCs w:val="20"/>
                <w:lang w:val="en-US" w:eastAsia="ja-JP"/>
              </w:rPr>
              <w:t>Faculty, Institute / Department</w:t>
            </w:r>
          </w:p>
        </w:tc>
        <w:sdt>
          <w:sdtPr>
            <w:rPr>
              <w:rFonts w:eastAsia="MS Mincho" w:cs="Arial"/>
              <w:szCs w:val="20"/>
              <w:lang w:val="en-US" w:eastAsia="ja-JP"/>
            </w:rPr>
            <w:id w:val="2056198223"/>
            <w:placeholder>
              <w:docPart w:val="5C8C9047D6B34B1189E1C35B6AAF3A64"/>
            </w:placeholder>
            <w:showingPlcHdr/>
          </w:sdtPr>
          <w:sdtEndPr/>
          <w:sdtContent>
            <w:tc>
              <w:tcPr>
                <w:tcW w:w="6515" w:type="dxa"/>
              </w:tcPr>
              <w:p w14:paraId="629B28BB" w14:textId="4A399158" w:rsidR="00CF794F" w:rsidRDefault="00CF794F" w:rsidP="00CF794F">
                <w:pPr>
                  <w:spacing w:after="120" w:line="240" w:lineRule="exact"/>
                  <w:rPr>
                    <w:rFonts w:eastAsia="MS Mincho" w:cs="Arial"/>
                    <w:szCs w:val="20"/>
                    <w:lang w:val="en-US" w:eastAsia="ja-JP"/>
                  </w:rPr>
                </w:pPr>
                <w:r w:rsidRPr="00FD7CBD">
                  <w:rPr>
                    <w:rFonts w:eastAsia="MS Mincho" w:cs="Arial"/>
                    <w:color w:val="A5A5A5" w:themeColor="accent3"/>
                    <w:szCs w:val="20"/>
                    <w:lang w:val="en-US" w:eastAsia="ja-JP"/>
                  </w:rPr>
                  <w:t>Please click or type here to enter text</w:t>
                </w:r>
              </w:p>
            </w:tc>
          </w:sdtContent>
        </w:sdt>
      </w:tr>
      <w:tr w:rsidR="00CF794F" w:rsidRPr="00071220" w14:paraId="55160083" w14:textId="77777777" w:rsidTr="00C01A78">
        <w:tc>
          <w:tcPr>
            <w:tcW w:w="2547" w:type="dxa"/>
          </w:tcPr>
          <w:p w14:paraId="5A5E09C4" w14:textId="77777777" w:rsidR="00CF794F" w:rsidRPr="00D53A7C" w:rsidRDefault="00CF794F" w:rsidP="00CF794F">
            <w:pPr>
              <w:spacing w:after="120" w:line="240" w:lineRule="exact"/>
              <w:rPr>
                <w:rFonts w:eastAsia="MS Mincho" w:cs="Arial"/>
                <w:b/>
                <w:szCs w:val="20"/>
                <w:lang w:val="en-US" w:eastAsia="ja-JP"/>
              </w:rPr>
            </w:pPr>
            <w:r w:rsidRPr="00D53A7C">
              <w:rPr>
                <w:rFonts w:eastAsia="MS Mincho" w:cs="Arial"/>
                <w:b/>
                <w:szCs w:val="20"/>
                <w:lang w:val="en-US" w:eastAsia="ja-JP"/>
              </w:rPr>
              <w:t>Email address</w:t>
            </w:r>
          </w:p>
        </w:tc>
        <w:sdt>
          <w:sdtPr>
            <w:rPr>
              <w:rFonts w:eastAsia="MS Mincho" w:cs="Arial"/>
              <w:szCs w:val="20"/>
              <w:lang w:val="en-US" w:eastAsia="ja-JP"/>
            </w:rPr>
            <w:id w:val="-26489155"/>
            <w:placeholder>
              <w:docPart w:val="4C2103FD1C3B43DB9682D5C5C29B05BF"/>
            </w:placeholder>
            <w:showingPlcHdr/>
          </w:sdtPr>
          <w:sdtEndPr/>
          <w:sdtContent>
            <w:tc>
              <w:tcPr>
                <w:tcW w:w="6515" w:type="dxa"/>
              </w:tcPr>
              <w:p w14:paraId="64A97C64" w14:textId="50544AE6" w:rsidR="00CF794F" w:rsidRDefault="00CF794F" w:rsidP="00CF794F">
                <w:pPr>
                  <w:spacing w:after="120" w:line="240" w:lineRule="exact"/>
                  <w:rPr>
                    <w:rFonts w:eastAsia="MS Mincho" w:cs="Arial"/>
                    <w:szCs w:val="20"/>
                    <w:lang w:val="en-US" w:eastAsia="ja-JP"/>
                  </w:rPr>
                </w:pPr>
                <w:r w:rsidRPr="00FD7CBD">
                  <w:rPr>
                    <w:rFonts w:eastAsia="MS Mincho" w:cs="Arial"/>
                    <w:color w:val="A5A5A5" w:themeColor="accent3"/>
                    <w:szCs w:val="20"/>
                    <w:lang w:val="en-US" w:eastAsia="ja-JP"/>
                  </w:rPr>
                  <w:t>Please click or type here to enter text</w:t>
                </w:r>
              </w:p>
            </w:tc>
          </w:sdtContent>
        </w:sdt>
      </w:tr>
      <w:tr w:rsidR="00CF794F" w:rsidRPr="00071220" w14:paraId="3D782090" w14:textId="77777777" w:rsidTr="00C01A78">
        <w:tc>
          <w:tcPr>
            <w:tcW w:w="2547" w:type="dxa"/>
          </w:tcPr>
          <w:p w14:paraId="481E88EA" w14:textId="77777777" w:rsidR="00CF794F" w:rsidRPr="00D53A7C" w:rsidRDefault="00CF794F" w:rsidP="00CF794F">
            <w:pPr>
              <w:spacing w:after="120" w:line="240" w:lineRule="exact"/>
              <w:rPr>
                <w:rFonts w:eastAsia="MS Mincho" w:cs="Arial"/>
                <w:b/>
                <w:szCs w:val="20"/>
                <w:lang w:val="en-US" w:eastAsia="ja-JP"/>
              </w:rPr>
            </w:pPr>
            <w:r w:rsidRPr="00D53A7C">
              <w:rPr>
                <w:rFonts w:eastAsia="MS Mincho" w:cs="Arial"/>
                <w:b/>
                <w:szCs w:val="20"/>
                <w:lang w:val="en-US" w:eastAsia="ja-JP"/>
              </w:rPr>
              <w:t>Phone number</w:t>
            </w:r>
          </w:p>
        </w:tc>
        <w:sdt>
          <w:sdtPr>
            <w:rPr>
              <w:rFonts w:eastAsia="MS Mincho" w:cs="Arial"/>
              <w:szCs w:val="20"/>
              <w:lang w:val="en-US" w:eastAsia="ja-JP"/>
            </w:rPr>
            <w:id w:val="1918285784"/>
            <w:placeholder>
              <w:docPart w:val="30CA0C8DBF7B485796E6511A21976C74"/>
            </w:placeholder>
            <w:showingPlcHdr/>
          </w:sdtPr>
          <w:sdtEndPr/>
          <w:sdtContent>
            <w:tc>
              <w:tcPr>
                <w:tcW w:w="6515" w:type="dxa"/>
              </w:tcPr>
              <w:p w14:paraId="5677655A" w14:textId="780B2850" w:rsidR="00CF794F" w:rsidRDefault="00CF794F" w:rsidP="00CF794F">
                <w:pPr>
                  <w:spacing w:after="120" w:line="240" w:lineRule="exact"/>
                  <w:rPr>
                    <w:rFonts w:eastAsia="MS Mincho" w:cs="Arial"/>
                    <w:szCs w:val="20"/>
                    <w:lang w:val="en-US" w:eastAsia="ja-JP"/>
                  </w:rPr>
                </w:pPr>
                <w:r w:rsidRPr="00FD7CBD">
                  <w:rPr>
                    <w:rFonts w:eastAsia="MS Mincho" w:cs="Arial"/>
                    <w:color w:val="A5A5A5" w:themeColor="accent3"/>
                    <w:szCs w:val="20"/>
                    <w:lang w:val="en-US" w:eastAsia="ja-JP"/>
                  </w:rPr>
                  <w:t>Please click or type here to enter text</w:t>
                </w:r>
              </w:p>
            </w:tc>
          </w:sdtContent>
        </w:sdt>
      </w:tr>
    </w:tbl>
    <w:p w14:paraId="7EA85472" w14:textId="7543A3CF" w:rsidR="00D53A7C" w:rsidRDefault="00D53A7C" w:rsidP="00D53A7C">
      <w:pPr>
        <w:spacing w:after="120" w:line="240" w:lineRule="exact"/>
        <w:rPr>
          <w:rFonts w:eastAsia="MS Mincho" w:cs="Arial"/>
          <w:szCs w:val="20"/>
          <w:lang w:val="en-GB" w:eastAsia="ja-JP"/>
        </w:rPr>
      </w:pPr>
    </w:p>
    <w:p w14:paraId="3EF03D4D" w14:textId="77777777" w:rsidR="00933A06" w:rsidRPr="00D6583E" w:rsidRDefault="00933A06" w:rsidP="00D53A7C">
      <w:pPr>
        <w:spacing w:after="120" w:line="240" w:lineRule="exact"/>
        <w:rPr>
          <w:rFonts w:eastAsia="MS Mincho" w:cs="Arial"/>
          <w:szCs w:val="20"/>
          <w:lang w:val="en-GB" w:eastAsia="ja-JP"/>
        </w:rPr>
      </w:pPr>
    </w:p>
    <w:p w14:paraId="7FD6ACD4" w14:textId="72523479" w:rsidR="00D53A7C" w:rsidRPr="00933A06" w:rsidRDefault="00D53A7C" w:rsidP="00D53A7C">
      <w:pPr>
        <w:pStyle w:val="Listenabsatz"/>
        <w:numPr>
          <w:ilvl w:val="0"/>
          <w:numId w:val="26"/>
        </w:numPr>
        <w:spacing w:after="120" w:line="240" w:lineRule="exact"/>
        <w:rPr>
          <w:rFonts w:eastAsia="MS Mincho" w:cs="Arial"/>
          <w:b/>
          <w:szCs w:val="20"/>
          <w:lang w:val="en-US" w:eastAsia="ja-JP"/>
        </w:rPr>
      </w:pPr>
      <w:r w:rsidRPr="00C62167">
        <w:rPr>
          <w:rFonts w:eastAsia="MS Mincho" w:cs="Arial"/>
          <w:b/>
          <w:szCs w:val="20"/>
          <w:lang w:val="en-US" w:eastAsia="ja-JP"/>
        </w:rPr>
        <w:t xml:space="preserve">Project description </w:t>
      </w:r>
    </w:p>
    <w:p w14:paraId="632FD549" w14:textId="0EC0E0CE" w:rsidR="00D6583E" w:rsidRPr="00CF280D" w:rsidRDefault="00D6583E" w:rsidP="007F61DD">
      <w:pPr>
        <w:spacing w:after="120" w:line="240" w:lineRule="exact"/>
        <w:rPr>
          <w:rFonts w:eastAsia="MS Mincho" w:cs="Arial"/>
          <w:i/>
          <w:szCs w:val="20"/>
          <w:lang w:val="en-GB" w:eastAsia="ja-JP"/>
        </w:rPr>
      </w:pPr>
      <w:r w:rsidRPr="00CF280D">
        <w:rPr>
          <w:rFonts w:eastAsia="MS Mincho" w:cs="Arial"/>
          <w:i/>
          <w:szCs w:val="20"/>
          <w:lang w:val="en-GB" w:eastAsia="ja-JP"/>
        </w:rPr>
        <w:t>Please describe your project</w:t>
      </w:r>
      <w:r w:rsidR="00007768">
        <w:rPr>
          <w:rFonts w:eastAsia="MS Mincho" w:cs="Arial"/>
          <w:i/>
          <w:szCs w:val="20"/>
          <w:lang w:val="en-GB" w:eastAsia="ja-JP"/>
        </w:rPr>
        <w:t>. T</w:t>
      </w:r>
      <w:r w:rsidR="00933A06">
        <w:rPr>
          <w:rFonts w:eastAsia="MS Mincho" w:cs="Arial"/>
          <w:i/>
          <w:szCs w:val="20"/>
          <w:lang w:val="en-GB" w:eastAsia="ja-JP"/>
        </w:rPr>
        <w:t xml:space="preserve">he </w:t>
      </w:r>
      <w:r w:rsidR="00007768">
        <w:rPr>
          <w:rFonts w:eastAsia="MS Mincho" w:cs="Arial"/>
          <w:i/>
          <w:szCs w:val="20"/>
          <w:lang w:val="en-GB" w:eastAsia="ja-JP"/>
        </w:rPr>
        <w:t xml:space="preserve">funding criteria </w:t>
      </w:r>
      <w:r w:rsidR="00933A06">
        <w:rPr>
          <w:rFonts w:eastAsia="MS Mincho" w:cs="Arial"/>
          <w:i/>
          <w:szCs w:val="20"/>
          <w:lang w:val="en-GB" w:eastAsia="ja-JP"/>
        </w:rPr>
        <w:t>provide a helpful point of reference</w:t>
      </w:r>
      <w:r w:rsidR="00007768">
        <w:rPr>
          <w:rFonts w:eastAsia="MS Mincho" w:cs="Arial"/>
          <w:i/>
          <w:szCs w:val="20"/>
          <w:lang w:val="en-GB" w:eastAsia="ja-JP"/>
        </w:rPr>
        <w:t>.</w:t>
      </w:r>
    </w:p>
    <w:p w14:paraId="432291D6" w14:textId="77777777" w:rsidR="00D53A7C" w:rsidRDefault="00D53A7C" w:rsidP="00D53A7C">
      <w:pPr>
        <w:spacing w:after="120" w:line="240" w:lineRule="exact"/>
        <w:rPr>
          <w:rFonts w:eastAsia="MS Mincho" w:cs="Arial"/>
          <w:szCs w:val="20"/>
          <w:lang w:val="en-US" w:eastAsia="ja-JP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CF794F" w:rsidRPr="00071220" w14:paraId="47777456" w14:textId="77777777" w:rsidTr="00C01A78">
        <w:tc>
          <w:tcPr>
            <w:tcW w:w="2547" w:type="dxa"/>
          </w:tcPr>
          <w:p w14:paraId="20418900" w14:textId="77777777" w:rsidR="00CF794F" w:rsidRPr="00D53A7C" w:rsidRDefault="00CF794F" w:rsidP="00CF794F">
            <w:pPr>
              <w:spacing w:after="120" w:line="240" w:lineRule="exact"/>
              <w:rPr>
                <w:rFonts w:eastAsia="MS Mincho" w:cs="Arial"/>
                <w:b/>
                <w:szCs w:val="20"/>
                <w:lang w:val="en-US" w:eastAsia="ja-JP"/>
              </w:rPr>
            </w:pPr>
            <w:r w:rsidRPr="00D53A7C">
              <w:rPr>
                <w:rFonts w:eastAsia="MS Mincho" w:cs="Arial"/>
                <w:b/>
                <w:szCs w:val="20"/>
                <w:lang w:val="en-US" w:eastAsia="ja-JP"/>
              </w:rPr>
              <w:t>Project title (working title)</w:t>
            </w:r>
          </w:p>
          <w:p w14:paraId="0D3178B4" w14:textId="77777777" w:rsidR="00CF794F" w:rsidRPr="00D53A7C" w:rsidRDefault="00CF794F" w:rsidP="00CF794F">
            <w:pPr>
              <w:spacing w:after="120" w:line="240" w:lineRule="exact"/>
              <w:rPr>
                <w:rFonts w:eastAsia="MS Mincho" w:cs="Arial"/>
                <w:b/>
                <w:szCs w:val="20"/>
                <w:lang w:val="en-US" w:eastAsia="ja-JP"/>
              </w:rPr>
            </w:pPr>
          </w:p>
        </w:tc>
        <w:sdt>
          <w:sdtPr>
            <w:rPr>
              <w:rFonts w:eastAsia="MS Mincho" w:cs="Arial"/>
              <w:szCs w:val="20"/>
              <w:lang w:val="en-US" w:eastAsia="ja-JP"/>
            </w:rPr>
            <w:id w:val="-700865700"/>
            <w:placeholder>
              <w:docPart w:val="7E76638E6D1045A2B50E0BFBC9C925A5"/>
            </w:placeholder>
            <w:showingPlcHdr/>
          </w:sdtPr>
          <w:sdtEndPr/>
          <w:sdtContent>
            <w:tc>
              <w:tcPr>
                <w:tcW w:w="6515" w:type="dxa"/>
              </w:tcPr>
              <w:p w14:paraId="3DF0519B" w14:textId="41767256" w:rsidR="00CF794F" w:rsidRDefault="00CF794F" w:rsidP="00CF794F">
                <w:pPr>
                  <w:spacing w:after="120" w:line="240" w:lineRule="exact"/>
                  <w:jc w:val="left"/>
                  <w:rPr>
                    <w:rFonts w:eastAsia="MS Mincho" w:cs="Arial"/>
                    <w:szCs w:val="20"/>
                    <w:lang w:val="en-US" w:eastAsia="ja-JP"/>
                  </w:rPr>
                </w:pPr>
                <w:r w:rsidRPr="00FD7CBD">
                  <w:rPr>
                    <w:rFonts w:eastAsia="MS Mincho" w:cs="Arial"/>
                    <w:color w:val="A5A5A5" w:themeColor="accent3"/>
                    <w:szCs w:val="20"/>
                    <w:lang w:val="en-US" w:eastAsia="ja-JP"/>
                  </w:rPr>
                  <w:t>Please click or type here to enter text</w:t>
                </w:r>
              </w:p>
            </w:tc>
          </w:sdtContent>
        </w:sdt>
      </w:tr>
      <w:tr w:rsidR="00CF794F" w:rsidRPr="00071220" w14:paraId="682B2C9F" w14:textId="77777777" w:rsidTr="00C01A78">
        <w:tc>
          <w:tcPr>
            <w:tcW w:w="2547" w:type="dxa"/>
          </w:tcPr>
          <w:p w14:paraId="4CB6D697" w14:textId="77777777" w:rsidR="00CF794F" w:rsidRPr="00D53A7C" w:rsidRDefault="00CF794F" w:rsidP="00CF794F">
            <w:pPr>
              <w:spacing w:after="120" w:line="240" w:lineRule="exact"/>
              <w:rPr>
                <w:rFonts w:eastAsia="MS Mincho" w:cs="Arial"/>
                <w:b/>
                <w:szCs w:val="20"/>
                <w:lang w:val="en-US" w:eastAsia="ja-JP"/>
              </w:rPr>
            </w:pPr>
            <w:r w:rsidRPr="00D53A7C">
              <w:rPr>
                <w:rFonts w:eastAsia="MS Mincho" w:cs="Arial"/>
                <w:b/>
                <w:szCs w:val="20"/>
                <w:lang w:val="en-US" w:eastAsia="ja-JP"/>
              </w:rPr>
              <w:t xml:space="preserve">Short paragraph describing the project in 250 words </w:t>
            </w:r>
          </w:p>
          <w:p w14:paraId="1D534669" w14:textId="77777777" w:rsidR="00CF794F" w:rsidRPr="00D53A7C" w:rsidRDefault="00CF794F" w:rsidP="00CF794F">
            <w:pPr>
              <w:spacing w:after="120" w:line="240" w:lineRule="exact"/>
              <w:rPr>
                <w:rFonts w:eastAsia="MS Mincho" w:cs="Arial"/>
                <w:b/>
                <w:szCs w:val="20"/>
                <w:lang w:val="en-US" w:eastAsia="ja-JP"/>
              </w:rPr>
            </w:pPr>
          </w:p>
        </w:tc>
        <w:sdt>
          <w:sdtPr>
            <w:rPr>
              <w:rFonts w:eastAsia="MS Mincho" w:cs="Arial"/>
              <w:szCs w:val="20"/>
              <w:lang w:val="en-US" w:eastAsia="ja-JP"/>
            </w:rPr>
            <w:id w:val="-1863039949"/>
            <w:placeholder>
              <w:docPart w:val="9992D494C73F4B52ACEC1E692CBD7FC4"/>
            </w:placeholder>
            <w:showingPlcHdr/>
          </w:sdtPr>
          <w:sdtEndPr/>
          <w:sdtContent>
            <w:tc>
              <w:tcPr>
                <w:tcW w:w="6515" w:type="dxa"/>
              </w:tcPr>
              <w:p w14:paraId="1EC0DEAC" w14:textId="51BD90A9" w:rsidR="00CF794F" w:rsidRDefault="00CF794F" w:rsidP="00CF794F">
                <w:pPr>
                  <w:spacing w:after="120" w:line="240" w:lineRule="exact"/>
                  <w:rPr>
                    <w:rFonts w:eastAsia="MS Mincho" w:cs="Arial"/>
                    <w:szCs w:val="20"/>
                    <w:lang w:val="en-US" w:eastAsia="ja-JP"/>
                  </w:rPr>
                </w:pPr>
                <w:r w:rsidRPr="00FD7CBD">
                  <w:rPr>
                    <w:rFonts w:eastAsia="MS Mincho" w:cs="Arial"/>
                    <w:color w:val="A5A5A5" w:themeColor="accent3"/>
                    <w:szCs w:val="20"/>
                    <w:lang w:val="en-US" w:eastAsia="ja-JP"/>
                  </w:rPr>
                  <w:t>Please click or type here to enter text</w:t>
                </w:r>
              </w:p>
            </w:tc>
          </w:sdtContent>
        </w:sdt>
      </w:tr>
      <w:tr w:rsidR="00CF794F" w:rsidRPr="00071220" w14:paraId="6F538DE4" w14:textId="77777777" w:rsidTr="00C01A78">
        <w:tc>
          <w:tcPr>
            <w:tcW w:w="2547" w:type="dxa"/>
          </w:tcPr>
          <w:p w14:paraId="5B5BBC2E" w14:textId="77777777" w:rsidR="00CF794F" w:rsidRPr="00D53A7C" w:rsidRDefault="00CF794F" w:rsidP="00CF794F">
            <w:pPr>
              <w:spacing w:after="120" w:line="240" w:lineRule="exact"/>
              <w:rPr>
                <w:rFonts w:eastAsia="MS Mincho" w:cs="Arial"/>
                <w:b/>
                <w:szCs w:val="20"/>
                <w:lang w:val="en-US" w:eastAsia="ja-JP"/>
              </w:rPr>
            </w:pPr>
            <w:r w:rsidRPr="00D53A7C">
              <w:rPr>
                <w:rFonts w:eastAsia="MS Mincho" w:cs="Arial"/>
                <w:b/>
                <w:szCs w:val="20"/>
                <w:lang w:val="en-US" w:eastAsia="ja-JP"/>
              </w:rPr>
              <w:t xml:space="preserve">Concept and content of the project </w:t>
            </w:r>
          </w:p>
          <w:p w14:paraId="694F2A8B" w14:textId="77777777" w:rsidR="00CF794F" w:rsidRPr="00D53A7C" w:rsidRDefault="00CF794F" w:rsidP="00CF794F">
            <w:pPr>
              <w:spacing w:after="120" w:line="240" w:lineRule="exact"/>
              <w:rPr>
                <w:rFonts w:eastAsia="MS Mincho" w:cs="Arial"/>
                <w:b/>
                <w:szCs w:val="20"/>
                <w:lang w:val="en-US" w:eastAsia="ja-JP"/>
              </w:rPr>
            </w:pPr>
          </w:p>
        </w:tc>
        <w:sdt>
          <w:sdtPr>
            <w:rPr>
              <w:rFonts w:eastAsia="MS Mincho" w:cs="Arial"/>
              <w:szCs w:val="20"/>
              <w:lang w:val="en-US" w:eastAsia="ja-JP"/>
            </w:rPr>
            <w:id w:val="1181853624"/>
            <w:placeholder>
              <w:docPart w:val="D17A39BB29834CECB69FEE5E24E7C040"/>
            </w:placeholder>
            <w:showingPlcHdr/>
          </w:sdtPr>
          <w:sdtEndPr/>
          <w:sdtContent>
            <w:tc>
              <w:tcPr>
                <w:tcW w:w="6515" w:type="dxa"/>
              </w:tcPr>
              <w:p w14:paraId="1D1FFDAD" w14:textId="5248F61F" w:rsidR="00CF794F" w:rsidRDefault="00CF794F" w:rsidP="00CF794F">
                <w:pPr>
                  <w:spacing w:after="120" w:line="240" w:lineRule="exact"/>
                  <w:rPr>
                    <w:rFonts w:eastAsia="MS Mincho" w:cs="Arial"/>
                    <w:szCs w:val="20"/>
                    <w:lang w:val="en-US" w:eastAsia="ja-JP"/>
                  </w:rPr>
                </w:pPr>
                <w:r w:rsidRPr="00FD7CBD">
                  <w:rPr>
                    <w:rFonts w:eastAsia="MS Mincho" w:cs="Arial"/>
                    <w:color w:val="A5A5A5" w:themeColor="accent3"/>
                    <w:szCs w:val="20"/>
                    <w:lang w:val="en-US" w:eastAsia="ja-JP"/>
                  </w:rPr>
                  <w:t>Please click or type here to enter text</w:t>
                </w:r>
              </w:p>
            </w:tc>
          </w:sdtContent>
        </w:sdt>
      </w:tr>
      <w:tr w:rsidR="00CF794F" w:rsidRPr="00071220" w14:paraId="3E446BBB" w14:textId="77777777" w:rsidTr="00C01A78">
        <w:tc>
          <w:tcPr>
            <w:tcW w:w="2547" w:type="dxa"/>
          </w:tcPr>
          <w:p w14:paraId="73775EEF" w14:textId="76C7755C" w:rsidR="00CF794F" w:rsidRPr="00D53A7C" w:rsidRDefault="00561C49" w:rsidP="00CF794F">
            <w:pPr>
              <w:spacing w:after="120" w:line="240" w:lineRule="exact"/>
              <w:rPr>
                <w:rFonts w:eastAsia="MS Mincho" w:cs="Arial"/>
                <w:b/>
                <w:szCs w:val="20"/>
                <w:lang w:val="en-US" w:eastAsia="ja-JP"/>
              </w:rPr>
            </w:pPr>
            <w:r>
              <w:rPr>
                <w:rFonts w:eastAsia="MS Mincho" w:cs="Arial"/>
                <w:b/>
                <w:szCs w:val="20"/>
                <w:lang w:val="en-US" w:eastAsia="ja-JP"/>
              </w:rPr>
              <w:t>Intended</w:t>
            </w:r>
            <w:r w:rsidR="00CF794F" w:rsidRPr="00D53A7C">
              <w:rPr>
                <w:rFonts w:eastAsia="MS Mincho" w:cs="Arial"/>
                <w:b/>
                <w:szCs w:val="20"/>
                <w:lang w:val="en-US" w:eastAsia="ja-JP"/>
              </w:rPr>
              <w:t xml:space="preserve"> outcomes</w:t>
            </w:r>
          </w:p>
          <w:p w14:paraId="4581E172" w14:textId="77777777" w:rsidR="00CF794F" w:rsidRPr="00D53A7C" w:rsidRDefault="00CF794F" w:rsidP="00CF794F">
            <w:pPr>
              <w:spacing w:after="120" w:line="240" w:lineRule="exact"/>
              <w:rPr>
                <w:rFonts w:eastAsia="MS Mincho" w:cs="Arial"/>
                <w:b/>
                <w:szCs w:val="20"/>
                <w:lang w:val="en-US" w:eastAsia="ja-JP"/>
              </w:rPr>
            </w:pPr>
          </w:p>
        </w:tc>
        <w:sdt>
          <w:sdtPr>
            <w:rPr>
              <w:rFonts w:eastAsia="MS Mincho" w:cs="Arial"/>
              <w:szCs w:val="20"/>
              <w:lang w:val="en-US" w:eastAsia="ja-JP"/>
            </w:rPr>
            <w:id w:val="1507866061"/>
            <w:placeholder>
              <w:docPart w:val="C481152DECE04CC5971CEA7BE8F83115"/>
            </w:placeholder>
            <w:showingPlcHdr/>
          </w:sdtPr>
          <w:sdtEndPr/>
          <w:sdtContent>
            <w:tc>
              <w:tcPr>
                <w:tcW w:w="6515" w:type="dxa"/>
              </w:tcPr>
              <w:p w14:paraId="22B2BE8A" w14:textId="2C93FD1B" w:rsidR="00CF794F" w:rsidRDefault="00CF794F" w:rsidP="00CF794F">
                <w:pPr>
                  <w:spacing w:after="120" w:line="240" w:lineRule="exact"/>
                  <w:rPr>
                    <w:rFonts w:eastAsia="MS Mincho" w:cs="Arial"/>
                    <w:szCs w:val="20"/>
                    <w:lang w:val="en-US" w:eastAsia="ja-JP"/>
                  </w:rPr>
                </w:pPr>
                <w:r w:rsidRPr="00FD7CBD">
                  <w:rPr>
                    <w:rFonts w:eastAsia="MS Mincho" w:cs="Arial"/>
                    <w:color w:val="A5A5A5" w:themeColor="accent3"/>
                    <w:szCs w:val="20"/>
                    <w:lang w:val="en-US" w:eastAsia="ja-JP"/>
                  </w:rPr>
                  <w:t>Please click or type here to enter text</w:t>
                </w:r>
              </w:p>
            </w:tc>
          </w:sdtContent>
        </w:sdt>
      </w:tr>
    </w:tbl>
    <w:p w14:paraId="40116CF3" w14:textId="37586B7E" w:rsidR="00D53A7C" w:rsidRDefault="00D53A7C" w:rsidP="00561C49">
      <w:pPr>
        <w:spacing w:after="160" w:line="259" w:lineRule="auto"/>
        <w:jc w:val="left"/>
        <w:rPr>
          <w:rFonts w:eastAsia="MS Mincho" w:cs="Arial"/>
          <w:szCs w:val="20"/>
          <w:lang w:val="en-US" w:eastAsia="ja-JP"/>
        </w:rPr>
      </w:pPr>
    </w:p>
    <w:p w14:paraId="5620973D" w14:textId="3497CF8B" w:rsidR="0004262F" w:rsidRDefault="0004262F" w:rsidP="00561C49">
      <w:pPr>
        <w:spacing w:after="160" w:line="259" w:lineRule="auto"/>
        <w:jc w:val="left"/>
        <w:rPr>
          <w:rFonts w:eastAsia="MS Mincho" w:cs="Arial"/>
          <w:szCs w:val="20"/>
          <w:lang w:val="en-US" w:eastAsia="ja-JP"/>
        </w:rPr>
      </w:pPr>
    </w:p>
    <w:p w14:paraId="3F01D845" w14:textId="3C11E9BF" w:rsidR="0004262F" w:rsidRDefault="0004262F" w:rsidP="00561C49">
      <w:pPr>
        <w:spacing w:after="160" w:line="259" w:lineRule="auto"/>
        <w:jc w:val="left"/>
        <w:rPr>
          <w:rFonts w:eastAsia="MS Mincho" w:cs="Arial"/>
          <w:szCs w:val="20"/>
          <w:lang w:val="en-US" w:eastAsia="ja-JP"/>
        </w:rPr>
      </w:pPr>
    </w:p>
    <w:p w14:paraId="16411443" w14:textId="103877C5" w:rsidR="0004262F" w:rsidRDefault="0004262F" w:rsidP="00561C49">
      <w:pPr>
        <w:spacing w:after="160" w:line="259" w:lineRule="auto"/>
        <w:jc w:val="left"/>
        <w:rPr>
          <w:rFonts w:eastAsia="MS Mincho" w:cs="Arial"/>
          <w:szCs w:val="20"/>
          <w:lang w:val="en-US" w:eastAsia="ja-JP"/>
        </w:rPr>
      </w:pPr>
    </w:p>
    <w:p w14:paraId="61576DF9" w14:textId="2D76B764" w:rsidR="0004262F" w:rsidRDefault="0004262F" w:rsidP="00561C49">
      <w:pPr>
        <w:spacing w:after="160" w:line="259" w:lineRule="auto"/>
        <w:jc w:val="left"/>
        <w:rPr>
          <w:rFonts w:eastAsia="MS Mincho" w:cs="Arial"/>
          <w:szCs w:val="20"/>
          <w:lang w:val="en-US" w:eastAsia="ja-JP"/>
        </w:rPr>
      </w:pPr>
    </w:p>
    <w:p w14:paraId="3E6653CA" w14:textId="5B766089" w:rsidR="0004262F" w:rsidRDefault="0004262F" w:rsidP="00561C49">
      <w:pPr>
        <w:spacing w:after="160" w:line="259" w:lineRule="auto"/>
        <w:jc w:val="left"/>
        <w:rPr>
          <w:rFonts w:eastAsia="MS Mincho" w:cs="Arial"/>
          <w:szCs w:val="20"/>
          <w:lang w:val="en-US" w:eastAsia="ja-JP"/>
        </w:rPr>
      </w:pPr>
    </w:p>
    <w:p w14:paraId="676251B7" w14:textId="4705BF3E" w:rsidR="0004262F" w:rsidRDefault="0004262F" w:rsidP="00561C49">
      <w:pPr>
        <w:spacing w:after="160" w:line="259" w:lineRule="auto"/>
        <w:jc w:val="left"/>
        <w:rPr>
          <w:rFonts w:eastAsia="MS Mincho" w:cs="Arial"/>
          <w:szCs w:val="20"/>
          <w:lang w:val="en-US" w:eastAsia="ja-JP"/>
        </w:rPr>
      </w:pPr>
    </w:p>
    <w:p w14:paraId="42868364" w14:textId="7B68EDAB" w:rsidR="0004262F" w:rsidRDefault="0004262F" w:rsidP="00561C49">
      <w:pPr>
        <w:spacing w:after="160" w:line="259" w:lineRule="auto"/>
        <w:jc w:val="left"/>
        <w:rPr>
          <w:rFonts w:eastAsia="MS Mincho" w:cs="Arial"/>
          <w:szCs w:val="20"/>
          <w:lang w:val="en-US" w:eastAsia="ja-JP"/>
        </w:rPr>
      </w:pPr>
    </w:p>
    <w:p w14:paraId="0372A612" w14:textId="77777777" w:rsidR="0004262F" w:rsidRDefault="0004262F" w:rsidP="00561C49">
      <w:pPr>
        <w:spacing w:after="160" w:line="259" w:lineRule="auto"/>
        <w:jc w:val="left"/>
        <w:rPr>
          <w:rFonts w:eastAsia="MS Mincho" w:cs="Arial"/>
          <w:szCs w:val="20"/>
          <w:lang w:val="en-US" w:eastAsia="ja-JP"/>
        </w:rPr>
      </w:pPr>
      <w:bookmarkStart w:id="0" w:name="_GoBack"/>
      <w:bookmarkEnd w:id="0"/>
    </w:p>
    <w:p w14:paraId="537EF34A" w14:textId="77777777" w:rsidR="00D53A7C" w:rsidRPr="00BE2102" w:rsidRDefault="00D53A7C" w:rsidP="00561C49">
      <w:pPr>
        <w:pStyle w:val="Listenabsatz"/>
        <w:numPr>
          <w:ilvl w:val="0"/>
          <w:numId w:val="26"/>
        </w:numPr>
        <w:spacing w:after="120" w:line="240" w:lineRule="exact"/>
        <w:ind w:left="714" w:hanging="357"/>
        <w:rPr>
          <w:rFonts w:eastAsia="MS Mincho" w:cs="Arial"/>
          <w:b/>
          <w:szCs w:val="20"/>
          <w:lang w:val="en-US" w:eastAsia="ja-JP"/>
        </w:rPr>
      </w:pPr>
      <w:r w:rsidRPr="00BE2102">
        <w:rPr>
          <w:rFonts w:eastAsia="MS Mincho" w:cs="Arial"/>
          <w:b/>
          <w:szCs w:val="20"/>
          <w:lang w:val="en-US" w:eastAsia="ja-JP"/>
        </w:rPr>
        <w:lastRenderedPageBreak/>
        <w:t xml:space="preserve">Attachments </w:t>
      </w:r>
    </w:p>
    <w:p w14:paraId="4848498E" w14:textId="77777777" w:rsidR="00D53A7C" w:rsidRPr="00BE2102" w:rsidRDefault="00D53A7C" w:rsidP="00D53A7C">
      <w:pPr>
        <w:pStyle w:val="Listenabsatz"/>
        <w:spacing w:after="120" w:line="240" w:lineRule="exact"/>
        <w:rPr>
          <w:rFonts w:eastAsia="MS Mincho" w:cs="Arial"/>
          <w:szCs w:val="20"/>
          <w:lang w:val="en-US" w:eastAsia="ja-JP"/>
        </w:rPr>
      </w:pPr>
    </w:p>
    <w:p w14:paraId="1D29541C" w14:textId="70F35C0A" w:rsidR="00D53A7C" w:rsidRPr="00E1715D" w:rsidRDefault="0004262F" w:rsidP="00E1715D">
      <w:pPr>
        <w:spacing w:after="120" w:line="240" w:lineRule="exact"/>
        <w:rPr>
          <w:rFonts w:eastAsia="MS Mincho" w:cs="Arial"/>
          <w:szCs w:val="20"/>
          <w:lang w:val="en-US" w:eastAsia="ja-JP"/>
        </w:rPr>
      </w:pPr>
      <w:sdt>
        <w:sdtPr>
          <w:rPr>
            <w:rFonts w:eastAsia="MS Mincho" w:cs="Arial"/>
            <w:szCs w:val="20"/>
            <w:lang w:val="en-US" w:eastAsia="ja-JP"/>
          </w:rPr>
          <w:id w:val="-8231177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715D">
            <w:rPr>
              <w:rFonts w:ascii="MS Gothic" w:eastAsia="MS Gothic" w:hAnsi="MS Gothic" w:cs="Arial" w:hint="eastAsia"/>
              <w:szCs w:val="20"/>
              <w:lang w:val="en-US" w:eastAsia="ja-JP"/>
            </w:rPr>
            <w:t>☐</w:t>
          </w:r>
        </w:sdtContent>
      </w:sdt>
      <w:r w:rsidR="00E1715D">
        <w:rPr>
          <w:rFonts w:eastAsia="MS Mincho" w:cs="Arial"/>
          <w:szCs w:val="20"/>
          <w:lang w:val="en-US" w:eastAsia="ja-JP"/>
        </w:rPr>
        <w:tab/>
      </w:r>
      <w:r w:rsidR="00933A06">
        <w:rPr>
          <w:rFonts w:eastAsia="MS Mincho" w:cs="Arial"/>
          <w:szCs w:val="20"/>
          <w:lang w:val="en-US" w:eastAsia="ja-JP"/>
        </w:rPr>
        <w:t>Cost overview</w:t>
      </w:r>
    </w:p>
    <w:p w14:paraId="348E6E13" w14:textId="42541C48" w:rsidR="00D53A7C" w:rsidRPr="00E1715D" w:rsidRDefault="0004262F" w:rsidP="00933A06">
      <w:pPr>
        <w:spacing w:after="120" w:line="240" w:lineRule="exact"/>
        <w:rPr>
          <w:rFonts w:eastAsia="MS Mincho" w:cs="Arial"/>
          <w:szCs w:val="20"/>
          <w:lang w:val="en-US" w:eastAsia="ja-JP"/>
        </w:rPr>
      </w:pPr>
      <w:sdt>
        <w:sdtPr>
          <w:rPr>
            <w:rFonts w:eastAsia="MS Mincho" w:cs="Arial"/>
            <w:szCs w:val="20"/>
            <w:lang w:val="en-US" w:eastAsia="ja-JP"/>
          </w:rPr>
          <w:id w:val="19630759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715D">
            <w:rPr>
              <w:rFonts w:ascii="MS Gothic" w:eastAsia="MS Gothic" w:hAnsi="MS Gothic" w:cs="Arial" w:hint="eastAsia"/>
              <w:szCs w:val="20"/>
              <w:lang w:val="en-US" w:eastAsia="ja-JP"/>
            </w:rPr>
            <w:t>☐</w:t>
          </w:r>
        </w:sdtContent>
      </w:sdt>
      <w:r w:rsidR="00E1715D">
        <w:rPr>
          <w:rFonts w:eastAsia="MS Mincho" w:cs="Arial"/>
          <w:szCs w:val="20"/>
          <w:lang w:val="en-US" w:eastAsia="ja-JP"/>
        </w:rPr>
        <w:tab/>
      </w:r>
      <w:r w:rsidR="00933A06">
        <w:rPr>
          <w:rFonts w:eastAsia="MS Mincho" w:cs="Arial"/>
          <w:szCs w:val="20"/>
          <w:lang w:val="en-US" w:eastAsia="ja-JP"/>
        </w:rPr>
        <w:t>Faculty letter of endorsement</w:t>
      </w:r>
      <w:r w:rsidR="00D53A7C" w:rsidRPr="00E1715D">
        <w:rPr>
          <w:rFonts w:eastAsia="MS Mincho" w:cs="Arial"/>
          <w:szCs w:val="20"/>
          <w:lang w:val="en-US" w:eastAsia="ja-JP"/>
        </w:rPr>
        <w:t xml:space="preserve"> </w:t>
      </w:r>
    </w:p>
    <w:p w14:paraId="57219A5B" w14:textId="77777777" w:rsidR="00D53A7C" w:rsidRPr="00D3484F" w:rsidRDefault="00D53A7C" w:rsidP="00D53A7C">
      <w:pPr>
        <w:spacing w:after="120" w:line="240" w:lineRule="exact"/>
        <w:rPr>
          <w:rFonts w:eastAsia="MS Mincho" w:cs="Arial"/>
          <w:szCs w:val="20"/>
          <w:lang w:val="en-US" w:eastAsia="ja-JP"/>
        </w:rPr>
      </w:pPr>
    </w:p>
    <w:p w14:paraId="3F2B6B87" w14:textId="77777777" w:rsidR="00D53A7C" w:rsidRPr="00D3484F" w:rsidRDefault="00D53A7C" w:rsidP="00D53A7C">
      <w:pPr>
        <w:spacing w:after="120" w:line="240" w:lineRule="exact"/>
        <w:rPr>
          <w:rFonts w:eastAsia="MS Mincho" w:cs="Arial"/>
          <w:szCs w:val="20"/>
          <w:lang w:val="en-US" w:eastAsia="ja-JP"/>
        </w:rPr>
      </w:pPr>
    </w:p>
    <w:p w14:paraId="61E286DD" w14:textId="68F99B81" w:rsidR="00D53A7C" w:rsidRPr="00A762EC" w:rsidRDefault="00E1715D" w:rsidP="00D53A7C">
      <w:pPr>
        <w:spacing w:after="120" w:line="240" w:lineRule="exact"/>
        <w:rPr>
          <w:rFonts w:eastAsia="MS Mincho" w:cs="Arial"/>
          <w:szCs w:val="20"/>
          <w:lang w:val="en-US" w:eastAsia="ja-JP"/>
        </w:rPr>
      </w:pPr>
      <w:r w:rsidRPr="00A762EC">
        <w:rPr>
          <w:rFonts w:eastAsia="MS Mincho" w:cs="Arial"/>
          <w:szCs w:val="20"/>
          <w:lang w:val="en-US" w:eastAsia="ja-JP"/>
        </w:rPr>
        <w:t>Freiburg</w:t>
      </w:r>
      <w:r w:rsidR="00D53A7C" w:rsidRPr="00A762EC">
        <w:rPr>
          <w:rFonts w:eastAsia="MS Mincho" w:cs="Arial"/>
          <w:szCs w:val="20"/>
          <w:lang w:val="en-US" w:eastAsia="ja-JP"/>
        </w:rPr>
        <w:t xml:space="preserve">, </w:t>
      </w:r>
      <w:sdt>
        <w:sdtPr>
          <w:rPr>
            <w:rFonts w:eastAsia="MS Mincho" w:cs="Arial"/>
            <w:szCs w:val="20"/>
            <w:lang w:val="en-US" w:eastAsia="ja-JP"/>
          </w:rPr>
          <w:id w:val="-913465919"/>
          <w:placeholder>
            <w:docPart w:val="C45E10053818404689E342AF9B783044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="00A762EC" w:rsidRPr="00A762EC">
            <w:rPr>
              <w:rStyle w:val="Platzhaltertext"/>
              <w:rFonts w:eastAsiaTheme="minorHAnsi"/>
              <w:lang w:val="en-US"/>
            </w:rPr>
            <w:t>Please click here to insert date</w:t>
          </w:r>
        </w:sdtContent>
      </w:sdt>
    </w:p>
    <w:p w14:paraId="384A61C6" w14:textId="1557A00D" w:rsidR="00D53A7C" w:rsidRDefault="00D53A7C" w:rsidP="00D53A7C">
      <w:pPr>
        <w:spacing w:after="120" w:line="240" w:lineRule="exact"/>
        <w:rPr>
          <w:rFonts w:cs="Arial"/>
          <w:szCs w:val="20"/>
          <w:lang w:val="en-US"/>
        </w:rPr>
      </w:pPr>
    </w:p>
    <w:p w14:paraId="5DA3DF39" w14:textId="5B1C20BC" w:rsidR="00D6583E" w:rsidRDefault="00D6583E" w:rsidP="00D53A7C">
      <w:pPr>
        <w:spacing w:after="120" w:line="240" w:lineRule="exact"/>
        <w:rPr>
          <w:rFonts w:cs="Arial"/>
          <w:szCs w:val="20"/>
          <w:lang w:val="en-US"/>
        </w:rPr>
      </w:pPr>
    </w:p>
    <w:p w14:paraId="6120BCEA" w14:textId="33FFF3E7" w:rsidR="007F61DD" w:rsidRDefault="007F61DD" w:rsidP="00D53A7C">
      <w:pPr>
        <w:spacing w:after="120" w:line="240" w:lineRule="exact"/>
        <w:rPr>
          <w:rFonts w:cs="Arial"/>
          <w:szCs w:val="20"/>
          <w:lang w:val="en-US"/>
        </w:rPr>
      </w:pPr>
    </w:p>
    <w:p w14:paraId="7D3CAAF9" w14:textId="77777777" w:rsidR="007F61DD" w:rsidRPr="00A762EC" w:rsidRDefault="007F61DD" w:rsidP="00D53A7C">
      <w:pPr>
        <w:spacing w:after="120" w:line="240" w:lineRule="exact"/>
        <w:rPr>
          <w:rFonts w:cs="Arial"/>
          <w:szCs w:val="20"/>
          <w:lang w:val="en-US"/>
        </w:rPr>
      </w:pPr>
    </w:p>
    <w:p w14:paraId="7C3486D5" w14:textId="243911DA" w:rsidR="00E1715D" w:rsidRDefault="00E1715D" w:rsidP="00D53A7C">
      <w:pPr>
        <w:spacing w:after="120" w:line="240" w:lineRule="exact"/>
        <w:rPr>
          <w:rFonts w:cs="Arial"/>
          <w:szCs w:val="20"/>
          <w:lang w:val="en-US"/>
        </w:rPr>
      </w:pPr>
      <w:r>
        <w:rPr>
          <w:rFonts w:cs="Arial"/>
          <w:szCs w:val="20"/>
          <w:lang w:val="en-US"/>
        </w:rPr>
        <w:t>______________________</w:t>
      </w:r>
    </w:p>
    <w:p w14:paraId="6237BC72" w14:textId="5963AF2E" w:rsidR="00E1715D" w:rsidRPr="00D53A7C" w:rsidRDefault="00E1715D" w:rsidP="00D53A7C">
      <w:pPr>
        <w:spacing w:after="120" w:line="240" w:lineRule="exact"/>
        <w:rPr>
          <w:rFonts w:cs="Arial"/>
          <w:szCs w:val="20"/>
          <w:lang w:val="en-US"/>
        </w:rPr>
      </w:pPr>
      <w:r>
        <w:rPr>
          <w:rFonts w:cs="Arial"/>
          <w:szCs w:val="20"/>
          <w:lang w:val="en-US"/>
        </w:rPr>
        <w:t xml:space="preserve">Signature of the Applicant </w:t>
      </w:r>
    </w:p>
    <w:sectPr w:rsidR="00E1715D" w:rsidRPr="00D53A7C" w:rsidSect="00D10D8F">
      <w:headerReference w:type="default" r:id="rId7"/>
      <w:footerReference w:type="default" r:id="rId8"/>
      <w:headerReference w:type="first" r:id="rId9"/>
      <w:pgSz w:w="11906" w:h="16838"/>
      <w:pgMar w:top="1417" w:right="1417" w:bottom="1134" w:left="1417" w:header="39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494280" w14:textId="77777777" w:rsidR="00AB3212" w:rsidRDefault="00AB3212" w:rsidP="00EC7DEB">
      <w:pPr>
        <w:spacing w:line="240" w:lineRule="auto"/>
      </w:pPr>
      <w:r>
        <w:separator/>
      </w:r>
    </w:p>
  </w:endnote>
  <w:endnote w:type="continuationSeparator" w:id="0">
    <w:p w14:paraId="14742016" w14:textId="77777777" w:rsidR="00AB3212" w:rsidRDefault="00AB3212" w:rsidP="00EC7D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1D36EE" w14:textId="77777777" w:rsidR="002C735D" w:rsidRDefault="002C735D" w:rsidP="002C735D">
    <w:pPr>
      <w:pStyle w:val="Kopfzeile"/>
      <w:jc w:val="right"/>
    </w:pPr>
    <w:r>
      <w:rPr>
        <w:noProof/>
        <w:lang w:eastAsia="de-DE"/>
      </w:rPr>
      <w:ptab w:relativeTo="margin" w:alignment="right" w:leader="none"/>
    </w:r>
    <w:r>
      <w:rPr>
        <w:noProof/>
        <w:lang w:eastAsia="de-DE"/>
      </w:rPr>
      <w:drawing>
        <wp:inline distT="0" distB="0" distL="0" distR="0" wp14:anchorId="50719809" wp14:editId="30E28496">
          <wp:extent cx="2706370" cy="299720"/>
          <wp:effectExtent l="0" t="0" r="0" b="5080"/>
          <wp:docPr id="2" name="Grafik 2" descr="20221026-UFR-wortmarke-grundform_Blau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20221026-UFR-wortmarke-grundform_Blau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6370" cy="29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DD12EA9" w14:textId="77777777" w:rsidR="00EC7DEB" w:rsidRDefault="00EC7DEB" w:rsidP="00EC7DEB">
    <w:pPr>
      <w:pStyle w:val="Kopfzeile"/>
      <w:jc w:val="right"/>
    </w:pPr>
  </w:p>
  <w:p w14:paraId="3CF8004E" w14:textId="77777777" w:rsidR="00EC7DEB" w:rsidRDefault="00EC7DE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F9A426" w14:textId="77777777" w:rsidR="00AB3212" w:rsidRDefault="00AB3212" w:rsidP="00EC7DEB">
      <w:pPr>
        <w:spacing w:line="240" w:lineRule="auto"/>
      </w:pPr>
      <w:r>
        <w:separator/>
      </w:r>
    </w:p>
  </w:footnote>
  <w:footnote w:type="continuationSeparator" w:id="0">
    <w:p w14:paraId="4A681756" w14:textId="77777777" w:rsidR="00AB3212" w:rsidRDefault="00AB3212" w:rsidP="00EC7DE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80400155"/>
      <w:docPartObj>
        <w:docPartGallery w:val="Page Numbers (Top of Page)"/>
        <w:docPartUnique/>
      </w:docPartObj>
    </w:sdtPr>
    <w:sdtEndPr/>
    <w:sdtContent>
      <w:p w14:paraId="7DBA6C0D" w14:textId="6CFCC7E1" w:rsidR="000B02A6" w:rsidRDefault="000B02A6">
        <w:pPr>
          <w:pStyle w:val="Kopf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262F">
          <w:rPr>
            <w:noProof/>
          </w:rPr>
          <w:t>2</w:t>
        </w:r>
        <w:r>
          <w:fldChar w:fldCharType="end"/>
        </w:r>
      </w:p>
    </w:sdtContent>
  </w:sdt>
  <w:p w14:paraId="73D02B7A" w14:textId="77777777" w:rsidR="00EC7DEB" w:rsidRDefault="00EC7DE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B5C090" w14:textId="77777777" w:rsidR="00EC7DEB" w:rsidRDefault="00224D10" w:rsidP="00EC7DEB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7D0536DF" wp14:editId="4C16F4AF">
          <wp:extent cx="2705100" cy="297180"/>
          <wp:effectExtent l="0" t="0" r="0" b="7620"/>
          <wp:docPr id="3" name="Grafik 3" descr="20221026-UFR-wortmarke-grundform_Blau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0221026-UFR-wortmarke-grundform_Blau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510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F57BD"/>
    <w:multiLevelType w:val="hybridMultilevel"/>
    <w:tmpl w:val="847026D8"/>
    <w:lvl w:ilvl="0" w:tplc="A2A4D68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56728"/>
    <w:multiLevelType w:val="hybridMultilevel"/>
    <w:tmpl w:val="E45430D0"/>
    <w:lvl w:ilvl="0" w:tplc="BB482B3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C46D2"/>
    <w:multiLevelType w:val="hybridMultilevel"/>
    <w:tmpl w:val="31AC19A8"/>
    <w:lvl w:ilvl="0" w:tplc="FBC2EE2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73467"/>
    <w:multiLevelType w:val="hybridMultilevel"/>
    <w:tmpl w:val="2FB48406"/>
    <w:lvl w:ilvl="0" w:tplc="C84237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A225B4"/>
    <w:multiLevelType w:val="hybridMultilevel"/>
    <w:tmpl w:val="8C6A41C6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BE33CE"/>
    <w:multiLevelType w:val="hybridMultilevel"/>
    <w:tmpl w:val="B2BEAFB2"/>
    <w:lvl w:ilvl="0" w:tplc="C4F0B2B8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6E6B83"/>
    <w:multiLevelType w:val="hybridMultilevel"/>
    <w:tmpl w:val="0DBAFF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0762B8"/>
    <w:multiLevelType w:val="hybridMultilevel"/>
    <w:tmpl w:val="B994193C"/>
    <w:lvl w:ilvl="0" w:tplc="4AFC14D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266489"/>
    <w:multiLevelType w:val="hybridMultilevel"/>
    <w:tmpl w:val="27E61498"/>
    <w:lvl w:ilvl="0" w:tplc="85E4DF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8A13A5"/>
    <w:multiLevelType w:val="hybridMultilevel"/>
    <w:tmpl w:val="998E7B5A"/>
    <w:lvl w:ilvl="0" w:tplc="4B92A9B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170A09"/>
    <w:multiLevelType w:val="hybridMultilevel"/>
    <w:tmpl w:val="AC441F8A"/>
    <w:lvl w:ilvl="0" w:tplc="5FAA7E6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E527C2"/>
    <w:multiLevelType w:val="hybridMultilevel"/>
    <w:tmpl w:val="C6367764"/>
    <w:lvl w:ilvl="0" w:tplc="8D5EDD5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EB6033"/>
    <w:multiLevelType w:val="hybridMultilevel"/>
    <w:tmpl w:val="BE542A10"/>
    <w:lvl w:ilvl="0" w:tplc="4B92A9B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D571CC"/>
    <w:multiLevelType w:val="hybridMultilevel"/>
    <w:tmpl w:val="2080109E"/>
    <w:lvl w:ilvl="0" w:tplc="BD70200E">
      <w:start w:val="1"/>
      <w:numFmt w:val="upperRoman"/>
      <w:lvlText w:val="%1."/>
      <w:lvlJc w:val="left"/>
      <w:pPr>
        <w:ind w:left="720" w:hanging="72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7D7E19"/>
    <w:multiLevelType w:val="hybridMultilevel"/>
    <w:tmpl w:val="D6E81EE4"/>
    <w:lvl w:ilvl="0" w:tplc="5FAA7E6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4610F0"/>
    <w:multiLevelType w:val="hybridMultilevel"/>
    <w:tmpl w:val="A2CCFA0E"/>
    <w:lvl w:ilvl="0" w:tplc="252213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283835"/>
    <w:multiLevelType w:val="hybridMultilevel"/>
    <w:tmpl w:val="19DA2680"/>
    <w:lvl w:ilvl="0" w:tplc="4B92A9B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C4C91"/>
    <w:multiLevelType w:val="hybridMultilevel"/>
    <w:tmpl w:val="5CC2DD14"/>
    <w:lvl w:ilvl="0" w:tplc="5FAA7E6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1E7468"/>
    <w:multiLevelType w:val="hybridMultilevel"/>
    <w:tmpl w:val="41641CC4"/>
    <w:lvl w:ilvl="0" w:tplc="5AC4A51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523B1C"/>
    <w:multiLevelType w:val="hybridMultilevel"/>
    <w:tmpl w:val="B900C0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F84707"/>
    <w:multiLevelType w:val="hybridMultilevel"/>
    <w:tmpl w:val="2B2E08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0317EC"/>
    <w:multiLevelType w:val="hybridMultilevel"/>
    <w:tmpl w:val="8722931C"/>
    <w:lvl w:ilvl="0" w:tplc="E2C4FB4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A4288B"/>
    <w:multiLevelType w:val="hybridMultilevel"/>
    <w:tmpl w:val="1ED2C6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3E31A1"/>
    <w:multiLevelType w:val="hybridMultilevel"/>
    <w:tmpl w:val="4E84A93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ED47EF"/>
    <w:multiLevelType w:val="hybridMultilevel"/>
    <w:tmpl w:val="97BA6A5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5"/>
  </w:num>
  <w:num w:numId="4">
    <w:abstractNumId w:val="23"/>
  </w:num>
  <w:num w:numId="5">
    <w:abstractNumId w:val="13"/>
  </w:num>
  <w:num w:numId="6">
    <w:abstractNumId w:val="10"/>
  </w:num>
  <w:num w:numId="7">
    <w:abstractNumId w:val="17"/>
  </w:num>
  <w:num w:numId="8">
    <w:abstractNumId w:val="14"/>
  </w:num>
  <w:num w:numId="9">
    <w:abstractNumId w:val="15"/>
  </w:num>
  <w:num w:numId="10">
    <w:abstractNumId w:val="4"/>
  </w:num>
  <w:num w:numId="11">
    <w:abstractNumId w:val="11"/>
  </w:num>
  <w:num w:numId="12">
    <w:abstractNumId w:val="20"/>
  </w:num>
  <w:num w:numId="13">
    <w:abstractNumId w:val="22"/>
  </w:num>
  <w:num w:numId="14">
    <w:abstractNumId w:val="7"/>
  </w:num>
  <w:num w:numId="15">
    <w:abstractNumId w:val="3"/>
  </w:num>
  <w:num w:numId="16">
    <w:abstractNumId w:val="2"/>
  </w:num>
  <w:num w:numId="17">
    <w:abstractNumId w:val="21"/>
  </w:num>
  <w:num w:numId="18">
    <w:abstractNumId w:val="24"/>
  </w:num>
  <w:num w:numId="19">
    <w:abstractNumId w:val="12"/>
  </w:num>
  <w:num w:numId="20">
    <w:abstractNumId w:val="16"/>
  </w:num>
  <w:num w:numId="21">
    <w:abstractNumId w:val="9"/>
  </w:num>
  <w:num w:numId="22">
    <w:abstractNumId w:val="8"/>
  </w:num>
  <w:num w:numId="23">
    <w:abstractNumId w:val="18"/>
  </w:num>
  <w:num w:numId="24">
    <w:abstractNumId w:val="0"/>
  </w:num>
  <w:num w:numId="25">
    <w:abstractNumId w:val="19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212"/>
    <w:rsid w:val="00007768"/>
    <w:rsid w:val="00026024"/>
    <w:rsid w:val="0004262F"/>
    <w:rsid w:val="00056DBE"/>
    <w:rsid w:val="00071220"/>
    <w:rsid w:val="00074B90"/>
    <w:rsid w:val="000B02A6"/>
    <w:rsid w:val="000E1496"/>
    <w:rsid w:val="00137947"/>
    <w:rsid w:val="00150838"/>
    <w:rsid w:val="00215890"/>
    <w:rsid w:val="00224D10"/>
    <w:rsid w:val="002254D9"/>
    <w:rsid w:val="00244ACA"/>
    <w:rsid w:val="00255EE9"/>
    <w:rsid w:val="00263FD2"/>
    <w:rsid w:val="00265518"/>
    <w:rsid w:val="002812DF"/>
    <w:rsid w:val="002C735D"/>
    <w:rsid w:val="002F00C3"/>
    <w:rsid w:val="002F58AF"/>
    <w:rsid w:val="0033046D"/>
    <w:rsid w:val="00335B0A"/>
    <w:rsid w:val="00363613"/>
    <w:rsid w:val="00376B79"/>
    <w:rsid w:val="00380045"/>
    <w:rsid w:val="003C171D"/>
    <w:rsid w:val="003D158B"/>
    <w:rsid w:val="0042202F"/>
    <w:rsid w:val="00422D7E"/>
    <w:rsid w:val="00434CDA"/>
    <w:rsid w:val="00466F12"/>
    <w:rsid w:val="004C281F"/>
    <w:rsid w:val="004D57B3"/>
    <w:rsid w:val="004E1F9E"/>
    <w:rsid w:val="00501F05"/>
    <w:rsid w:val="00545784"/>
    <w:rsid w:val="00552705"/>
    <w:rsid w:val="00556F03"/>
    <w:rsid w:val="00561C49"/>
    <w:rsid w:val="005746DF"/>
    <w:rsid w:val="00580B43"/>
    <w:rsid w:val="005B7980"/>
    <w:rsid w:val="005D2834"/>
    <w:rsid w:val="005F62FE"/>
    <w:rsid w:val="005F7A7C"/>
    <w:rsid w:val="006102B9"/>
    <w:rsid w:val="00612309"/>
    <w:rsid w:val="006A4BC7"/>
    <w:rsid w:val="006F3B90"/>
    <w:rsid w:val="00706FD3"/>
    <w:rsid w:val="00707203"/>
    <w:rsid w:val="00733C51"/>
    <w:rsid w:val="007446A3"/>
    <w:rsid w:val="00771FE5"/>
    <w:rsid w:val="00774269"/>
    <w:rsid w:val="00787C2F"/>
    <w:rsid w:val="007C2E08"/>
    <w:rsid w:val="007C2EC0"/>
    <w:rsid w:val="007E2764"/>
    <w:rsid w:val="007F61DD"/>
    <w:rsid w:val="007F7C34"/>
    <w:rsid w:val="00802FB4"/>
    <w:rsid w:val="008253BC"/>
    <w:rsid w:val="00833873"/>
    <w:rsid w:val="00841658"/>
    <w:rsid w:val="008521B6"/>
    <w:rsid w:val="008D31BF"/>
    <w:rsid w:val="008E46BF"/>
    <w:rsid w:val="00902453"/>
    <w:rsid w:val="0091096F"/>
    <w:rsid w:val="009124CE"/>
    <w:rsid w:val="00920B07"/>
    <w:rsid w:val="00933A06"/>
    <w:rsid w:val="0095556F"/>
    <w:rsid w:val="0097012E"/>
    <w:rsid w:val="00990C60"/>
    <w:rsid w:val="0099281E"/>
    <w:rsid w:val="009C47A1"/>
    <w:rsid w:val="009E61C1"/>
    <w:rsid w:val="00A008A7"/>
    <w:rsid w:val="00A51617"/>
    <w:rsid w:val="00A67A81"/>
    <w:rsid w:val="00A67B14"/>
    <w:rsid w:val="00A762EC"/>
    <w:rsid w:val="00AA0E37"/>
    <w:rsid w:val="00AA2E5A"/>
    <w:rsid w:val="00AA6ADA"/>
    <w:rsid w:val="00AB3212"/>
    <w:rsid w:val="00AC5267"/>
    <w:rsid w:val="00AD1003"/>
    <w:rsid w:val="00B07D91"/>
    <w:rsid w:val="00B24348"/>
    <w:rsid w:val="00B976AE"/>
    <w:rsid w:val="00BC1D65"/>
    <w:rsid w:val="00BE0051"/>
    <w:rsid w:val="00BF06D4"/>
    <w:rsid w:val="00C16976"/>
    <w:rsid w:val="00C31CE2"/>
    <w:rsid w:val="00C71018"/>
    <w:rsid w:val="00C774CA"/>
    <w:rsid w:val="00C80881"/>
    <w:rsid w:val="00C95EE2"/>
    <w:rsid w:val="00CA20AC"/>
    <w:rsid w:val="00CC599D"/>
    <w:rsid w:val="00CF794F"/>
    <w:rsid w:val="00D027C2"/>
    <w:rsid w:val="00D10D8F"/>
    <w:rsid w:val="00D15829"/>
    <w:rsid w:val="00D356DF"/>
    <w:rsid w:val="00D3675D"/>
    <w:rsid w:val="00D53A7C"/>
    <w:rsid w:val="00D64A02"/>
    <w:rsid w:val="00D6583E"/>
    <w:rsid w:val="00DA3796"/>
    <w:rsid w:val="00DB31E7"/>
    <w:rsid w:val="00DB37B4"/>
    <w:rsid w:val="00DB7BC7"/>
    <w:rsid w:val="00E15A3B"/>
    <w:rsid w:val="00E1715D"/>
    <w:rsid w:val="00E228A6"/>
    <w:rsid w:val="00E33275"/>
    <w:rsid w:val="00E601A4"/>
    <w:rsid w:val="00EB06F2"/>
    <w:rsid w:val="00EB2530"/>
    <w:rsid w:val="00EC4E19"/>
    <w:rsid w:val="00EC69B0"/>
    <w:rsid w:val="00EC7DEB"/>
    <w:rsid w:val="00ED1774"/>
    <w:rsid w:val="00F10724"/>
    <w:rsid w:val="00F33E48"/>
    <w:rsid w:val="00F64523"/>
    <w:rsid w:val="00F76C8D"/>
    <w:rsid w:val="00F84838"/>
    <w:rsid w:val="00FA2E37"/>
    <w:rsid w:val="00FA39B1"/>
    <w:rsid w:val="00FD7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  <w14:docId w14:val="27B5B82A"/>
  <w15:chartTrackingRefBased/>
  <w15:docId w15:val="{E0D4CBEC-9955-4071-8C73-D1C971A3D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C1D65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C7DE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EC7DEB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C7DEB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C7DEB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EC7DEB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C7DEB"/>
    <w:rPr>
      <w:rFonts w:ascii="Arial" w:hAnsi="Arial"/>
    </w:rPr>
  </w:style>
  <w:style w:type="paragraph" w:customStyle="1" w:styleId="Betreffzeile">
    <w:name w:val="Betreffzeile"/>
    <w:basedOn w:val="berschrift1"/>
    <w:link w:val="BetreffzeileZchn"/>
    <w:rsid w:val="00EC7DEB"/>
    <w:pPr>
      <w:keepLines w:val="0"/>
      <w:spacing w:before="1200" w:after="500" w:line="320" w:lineRule="exact"/>
      <w:contextualSpacing/>
    </w:pPr>
    <w:rPr>
      <w:rFonts w:ascii="Times New Roman" w:eastAsia="Times New Roman" w:hAnsi="Times New Roman" w:cs="Times New Roman"/>
      <w:color w:val="auto"/>
      <w:kern w:val="32"/>
      <w:sz w:val="26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C7DE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BetreffzeileArial13pt">
    <w:name w:val="Betreffzeile Arial 13 pt"/>
    <w:link w:val="BetreffzeileArial13ptZchn"/>
    <w:qFormat/>
    <w:rsid w:val="000B02A6"/>
    <w:pPr>
      <w:spacing w:before="1080" w:after="380"/>
    </w:pPr>
    <w:rPr>
      <w:rFonts w:ascii="Arial" w:eastAsia="Times New Roman" w:hAnsi="Arial" w:cs="Times New Roman"/>
      <w:kern w:val="32"/>
      <w:sz w:val="26"/>
      <w:szCs w:val="20"/>
    </w:rPr>
  </w:style>
  <w:style w:type="character" w:customStyle="1" w:styleId="berschrift2Zchn">
    <w:name w:val="Überschrift 2 Zchn"/>
    <w:basedOn w:val="Absatz-Standardschriftart"/>
    <w:link w:val="berschrift2"/>
    <w:rsid w:val="00EC7DEB"/>
    <w:rPr>
      <w:rFonts w:ascii="Arial" w:eastAsia="Times New Roman" w:hAnsi="Arial" w:cs="Arial"/>
      <w:b/>
      <w:bCs/>
      <w:iCs/>
      <w:sz w:val="20"/>
      <w:szCs w:val="28"/>
    </w:rPr>
  </w:style>
  <w:style w:type="character" w:customStyle="1" w:styleId="BetreffzeileZchn">
    <w:name w:val="Betreffzeile Zchn"/>
    <w:basedOn w:val="berschrift1Zchn"/>
    <w:link w:val="Betreffzeile"/>
    <w:rsid w:val="00EC7DEB"/>
    <w:rPr>
      <w:rFonts w:ascii="Times New Roman" w:eastAsia="Times New Roman" w:hAnsi="Times New Roman" w:cs="Times New Roman"/>
      <w:color w:val="2E74B5" w:themeColor="accent1" w:themeShade="BF"/>
      <w:kern w:val="32"/>
      <w:sz w:val="26"/>
      <w:szCs w:val="20"/>
    </w:rPr>
  </w:style>
  <w:style w:type="character" w:customStyle="1" w:styleId="BetreffzeileArial13ptZchn">
    <w:name w:val="Betreffzeile Arial 13 pt Zchn"/>
    <w:basedOn w:val="BetreffzeileZchn"/>
    <w:link w:val="BetreffzeileArial13pt"/>
    <w:rsid w:val="000B02A6"/>
    <w:rPr>
      <w:rFonts w:ascii="Arial" w:eastAsia="Times New Roman" w:hAnsi="Arial" w:cs="Times New Roman"/>
      <w:color w:val="2E74B5" w:themeColor="accent1" w:themeShade="BF"/>
      <w:kern w:val="32"/>
      <w:sz w:val="26"/>
      <w:szCs w:val="20"/>
    </w:rPr>
  </w:style>
  <w:style w:type="paragraph" w:customStyle="1" w:styleId="BetreffArial14pt">
    <w:name w:val="Betreff Arial 14 pt"/>
    <w:basedOn w:val="Standard"/>
    <w:next w:val="Standard"/>
    <w:link w:val="BetreffArial14ptZchn"/>
    <w:qFormat/>
    <w:rsid w:val="004C281F"/>
    <w:pPr>
      <w:spacing w:before="480" w:after="480"/>
    </w:pPr>
    <w:rPr>
      <w:sz w:val="28"/>
    </w:rPr>
  </w:style>
  <w:style w:type="character" w:customStyle="1" w:styleId="BetreffArial14ptZchn">
    <w:name w:val="Betreff Arial 14 pt Zchn"/>
    <w:basedOn w:val="Absatz-Standardschriftart"/>
    <w:link w:val="BetreffArial14pt"/>
    <w:rsid w:val="004C281F"/>
    <w:rPr>
      <w:rFonts w:ascii="Arial" w:eastAsia="Times New Roman" w:hAnsi="Arial" w:cs="Times New Roman"/>
      <w:sz w:val="28"/>
      <w:szCs w:val="24"/>
    </w:rPr>
  </w:style>
  <w:style w:type="character" w:styleId="Hyperlink">
    <w:name w:val="Hyperlink"/>
    <w:basedOn w:val="Absatz-Standardschriftart"/>
    <w:unhideWhenUsed/>
    <w:rsid w:val="00215890"/>
    <w:rPr>
      <w:strike w:val="0"/>
      <w:dstrike w:val="0"/>
      <w:color w:val="000000"/>
      <w:u w:val="none"/>
      <w:effect w:val="non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15890"/>
    <w:pPr>
      <w:spacing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15890"/>
    <w:rPr>
      <w:rFonts w:ascii="Arial" w:eastAsia="Times New Roman" w:hAnsi="Arial" w:cs="Times New Roman"/>
      <w:sz w:val="20"/>
      <w:szCs w:val="20"/>
    </w:rPr>
  </w:style>
  <w:style w:type="paragraph" w:styleId="Listenabsatz">
    <w:name w:val="List Paragraph"/>
    <w:basedOn w:val="Standard"/>
    <w:uiPriority w:val="34"/>
    <w:qFormat/>
    <w:rsid w:val="00215890"/>
    <w:pPr>
      <w:ind w:left="720"/>
      <w:contextualSpacing/>
    </w:pPr>
  </w:style>
  <w:style w:type="character" w:styleId="Funotenzeichen">
    <w:name w:val="footnote reference"/>
    <w:basedOn w:val="Absatz-Standardschriftart"/>
    <w:uiPriority w:val="99"/>
    <w:semiHidden/>
    <w:unhideWhenUsed/>
    <w:rsid w:val="00215890"/>
    <w:rPr>
      <w:vertAlign w:val="superscript"/>
    </w:rPr>
  </w:style>
  <w:style w:type="table" w:styleId="Tabellenraster">
    <w:name w:val="Table Grid"/>
    <w:basedOn w:val="NormaleTabelle"/>
    <w:uiPriority w:val="39"/>
    <w:rsid w:val="008338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6452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mmentartext">
    <w:name w:val="annotation text"/>
    <w:basedOn w:val="Standard"/>
    <w:link w:val="KommentartextZchn"/>
    <w:uiPriority w:val="99"/>
    <w:unhideWhenUsed/>
    <w:rsid w:val="008253BC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253BC"/>
    <w:rPr>
      <w:rFonts w:ascii="Arial" w:eastAsia="Times New Roman" w:hAnsi="Arial" w:cs="Times New Roman"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8253BC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C1D65"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C1D6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C1D65"/>
    <w:rPr>
      <w:rFonts w:ascii="Segoe UI" w:eastAsia="Times New Roman" w:hAnsi="Segoe UI" w:cs="Segoe UI"/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C1D6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C1D65"/>
    <w:rPr>
      <w:rFonts w:ascii="Arial" w:eastAsia="Times New Roman" w:hAnsi="Arial" w:cs="Times New Roman"/>
      <w:b/>
      <w:bCs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E1715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0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6356\Documents\Benutzerdefinierte%20Office-Vorlagen\Betreffzeile%20Arial%2013%20pt%20normale%20Seitenr&#228;nd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45E10053818404689E342AF9B7830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A0B1A4-1BD1-4891-9D01-7D2D373B1FF5}"/>
      </w:docPartPr>
      <w:docPartBody>
        <w:p w:rsidR="00DF62A0" w:rsidRDefault="00DF62A0" w:rsidP="00DF62A0">
          <w:pPr>
            <w:pStyle w:val="C45E10053818404689E342AF9B7830445"/>
          </w:pPr>
          <w:r w:rsidRPr="00A762EC">
            <w:rPr>
              <w:rStyle w:val="Platzhaltertext"/>
              <w:rFonts w:eastAsiaTheme="minorHAnsi"/>
              <w:lang w:val="en-US"/>
            </w:rPr>
            <w:t>Please click here to insert date</w:t>
          </w:r>
        </w:p>
      </w:docPartBody>
    </w:docPart>
    <w:docPart>
      <w:docPartPr>
        <w:name w:val="2D26C0D9FAD64611B07DD577E5AEEB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9A4F6E-6E3E-4316-B6B2-2AE31C60DB71}"/>
      </w:docPartPr>
      <w:docPartBody>
        <w:p w:rsidR="00DF62A0" w:rsidRDefault="00DF62A0" w:rsidP="00DF62A0">
          <w:pPr>
            <w:pStyle w:val="2D26C0D9FAD64611B07DD577E5AEEB832"/>
          </w:pPr>
          <w:r w:rsidRPr="00FD7CBD">
            <w:rPr>
              <w:rFonts w:eastAsia="MS Mincho" w:cs="Arial"/>
              <w:color w:val="A5A5A5" w:themeColor="accent3"/>
              <w:szCs w:val="20"/>
              <w:lang w:val="en-US" w:eastAsia="ja-JP"/>
            </w:rPr>
            <w:t>Please click or type here to enter text</w:t>
          </w:r>
        </w:p>
      </w:docPartBody>
    </w:docPart>
    <w:docPart>
      <w:docPartPr>
        <w:name w:val="5C8C9047D6B34B1189E1C35B6AAF3A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8E3CDF-D0E3-4CAD-8D8A-F1C6E7E2B70D}"/>
      </w:docPartPr>
      <w:docPartBody>
        <w:p w:rsidR="00DF62A0" w:rsidRDefault="00DF62A0" w:rsidP="00DF62A0">
          <w:pPr>
            <w:pStyle w:val="5C8C9047D6B34B1189E1C35B6AAF3A641"/>
          </w:pPr>
          <w:r w:rsidRPr="00FD7CBD">
            <w:rPr>
              <w:rFonts w:eastAsia="MS Mincho" w:cs="Arial"/>
              <w:color w:val="A5A5A5" w:themeColor="accent3"/>
              <w:szCs w:val="20"/>
              <w:lang w:val="en-US" w:eastAsia="ja-JP"/>
            </w:rPr>
            <w:t>Please click or type here to enter text</w:t>
          </w:r>
        </w:p>
      </w:docPartBody>
    </w:docPart>
    <w:docPart>
      <w:docPartPr>
        <w:name w:val="4C2103FD1C3B43DB9682D5C5C29B05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16B395-9E9D-45CF-A6D1-1931585C0DF3}"/>
      </w:docPartPr>
      <w:docPartBody>
        <w:p w:rsidR="00DF62A0" w:rsidRDefault="00DF62A0" w:rsidP="00DF62A0">
          <w:pPr>
            <w:pStyle w:val="4C2103FD1C3B43DB9682D5C5C29B05BF1"/>
          </w:pPr>
          <w:r w:rsidRPr="00FD7CBD">
            <w:rPr>
              <w:rFonts w:eastAsia="MS Mincho" w:cs="Arial"/>
              <w:color w:val="A5A5A5" w:themeColor="accent3"/>
              <w:szCs w:val="20"/>
              <w:lang w:val="en-US" w:eastAsia="ja-JP"/>
            </w:rPr>
            <w:t>Please click or type here to enter text</w:t>
          </w:r>
        </w:p>
      </w:docPartBody>
    </w:docPart>
    <w:docPart>
      <w:docPartPr>
        <w:name w:val="30CA0C8DBF7B485796E6511A21976C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DF1705-130E-4A25-A718-3696737A0C04}"/>
      </w:docPartPr>
      <w:docPartBody>
        <w:p w:rsidR="00DF62A0" w:rsidRDefault="00DF62A0" w:rsidP="00DF62A0">
          <w:pPr>
            <w:pStyle w:val="30CA0C8DBF7B485796E6511A21976C741"/>
          </w:pPr>
          <w:r w:rsidRPr="00FD7CBD">
            <w:rPr>
              <w:rFonts w:eastAsia="MS Mincho" w:cs="Arial"/>
              <w:color w:val="A5A5A5" w:themeColor="accent3"/>
              <w:szCs w:val="20"/>
              <w:lang w:val="en-US" w:eastAsia="ja-JP"/>
            </w:rPr>
            <w:t>Please click or type here to enter text</w:t>
          </w:r>
        </w:p>
      </w:docPartBody>
    </w:docPart>
    <w:docPart>
      <w:docPartPr>
        <w:name w:val="7E76638E6D1045A2B50E0BFBC9C925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C8AAA7-5870-45D9-A291-B97D5AD6BE2A}"/>
      </w:docPartPr>
      <w:docPartBody>
        <w:p w:rsidR="00DF62A0" w:rsidRDefault="00DF62A0" w:rsidP="00DF62A0">
          <w:pPr>
            <w:pStyle w:val="7E76638E6D1045A2B50E0BFBC9C925A51"/>
          </w:pPr>
          <w:r w:rsidRPr="00FD7CBD">
            <w:rPr>
              <w:rFonts w:eastAsia="MS Mincho" w:cs="Arial"/>
              <w:color w:val="A5A5A5" w:themeColor="accent3"/>
              <w:szCs w:val="20"/>
              <w:lang w:val="en-US" w:eastAsia="ja-JP"/>
            </w:rPr>
            <w:t>Please click or type here to enter text</w:t>
          </w:r>
        </w:p>
      </w:docPartBody>
    </w:docPart>
    <w:docPart>
      <w:docPartPr>
        <w:name w:val="9992D494C73F4B52ACEC1E692CBD7F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12D1BA-2840-44D9-82F9-314A78572FE0}"/>
      </w:docPartPr>
      <w:docPartBody>
        <w:p w:rsidR="00DF62A0" w:rsidRDefault="00DF62A0" w:rsidP="00DF62A0">
          <w:pPr>
            <w:pStyle w:val="9992D494C73F4B52ACEC1E692CBD7FC41"/>
          </w:pPr>
          <w:r w:rsidRPr="00FD7CBD">
            <w:rPr>
              <w:rFonts w:eastAsia="MS Mincho" w:cs="Arial"/>
              <w:color w:val="A5A5A5" w:themeColor="accent3"/>
              <w:szCs w:val="20"/>
              <w:lang w:val="en-US" w:eastAsia="ja-JP"/>
            </w:rPr>
            <w:t>Please click or type here to enter text</w:t>
          </w:r>
        </w:p>
      </w:docPartBody>
    </w:docPart>
    <w:docPart>
      <w:docPartPr>
        <w:name w:val="D17A39BB29834CECB69FEE5E24E7C0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B796EA-0D16-4D12-93F3-C30534888406}"/>
      </w:docPartPr>
      <w:docPartBody>
        <w:p w:rsidR="00DF62A0" w:rsidRDefault="00DF62A0" w:rsidP="00DF62A0">
          <w:pPr>
            <w:pStyle w:val="D17A39BB29834CECB69FEE5E24E7C0401"/>
          </w:pPr>
          <w:r w:rsidRPr="00FD7CBD">
            <w:rPr>
              <w:rFonts w:eastAsia="MS Mincho" w:cs="Arial"/>
              <w:color w:val="A5A5A5" w:themeColor="accent3"/>
              <w:szCs w:val="20"/>
              <w:lang w:val="en-US" w:eastAsia="ja-JP"/>
            </w:rPr>
            <w:t>Please click or type here to enter text</w:t>
          </w:r>
        </w:p>
      </w:docPartBody>
    </w:docPart>
    <w:docPart>
      <w:docPartPr>
        <w:name w:val="C481152DECE04CC5971CEA7BE8F831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AB4324-340B-4B11-8112-F0CFFE1DF351}"/>
      </w:docPartPr>
      <w:docPartBody>
        <w:p w:rsidR="00DF62A0" w:rsidRDefault="00DF62A0" w:rsidP="00DF62A0">
          <w:pPr>
            <w:pStyle w:val="C481152DECE04CC5971CEA7BE8F831151"/>
          </w:pPr>
          <w:r w:rsidRPr="00FD7CBD">
            <w:rPr>
              <w:rFonts w:eastAsia="MS Mincho" w:cs="Arial"/>
              <w:color w:val="A5A5A5" w:themeColor="accent3"/>
              <w:szCs w:val="20"/>
              <w:lang w:val="en-US" w:eastAsia="ja-JP"/>
            </w:rPr>
            <w:t>Please click or type here to enter text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7CC"/>
    <w:rsid w:val="005C07CC"/>
    <w:rsid w:val="00DF6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F62A0"/>
    <w:rPr>
      <w:color w:val="808080"/>
    </w:rPr>
  </w:style>
  <w:style w:type="paragraph" w:customStyle="1" w:styleId="C45E10053818404689E342AF9B783044">
    <w:name w:val="C45E10053818404689E342AF9B783044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27D5360A99A4E23AA08ED2E0F0B3349">
    <w:name w:val="527D5360A99A4E23AA08ED2E0F0B3349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45E10053818404689E342AF9B7830441">
    <w:name w:val="C45E10053818404689E342AF9B783044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89DEBC531BC41C98D124E7D8F76A4BD">
    <w:name w:val="089DEBC531BC41C98D124E7D8F76A4BD"/>
    <w:rsid w:val="005C07CC"/>
  </w:style>
  <w:style w:type="paragraph" w:customStyle="1" w:styleId="1F05E5D506DD40CAAF13717871C9C89C">
    <w:name w:val="1F05E5D506DD40CAAF13717871C9C89C"/>
    <w:rsid w:val="005C07CC"/>
  </w:style>
  <w:style w:type="paragraph" w:customStyle="1" w:styleId="006502B8C9BA44F2A307C578D1F48040">
    <w:name w:val="006502B8C9BA44F2A307C578D1F48040"/>
    <w:rsid w:val="005C07CC"/>
  </w:style>
  <w:style w:type="paragraph" w:customStyle="1" w:styleId="4A6BF2321DA44A79A25EE900AF1004F1">
    <w:name w:val="4A6BF2321DA44A79A25EE900AF1004F1"/>
    <w:rsid w:val="005C07CC"/>
  </w:style>
  <w:style w:type="paragraph" w:customStyle="1" w:styleId="85B36F9D47BD4F39B05C0DAF1594DC9D">
    <w:name w:val="85B36F9D47BD4F39B05C0DAF1594DC9D"/>
    <w:rsid w:val="005C07CC"/>
  </w:style>
  <w:style w:type="paragraph" w:customStyle="1" w:styleId="E219946CA78C4CF3ADCD20E9F4226358">
    <w:name w:val="E219946CA78C4CF3ADCD20E9F4226358"/>
    <w:rsid w:val="005C07CC"/>
  </w:style>
  <w:style w:type="paragraph" w:customStyle="1" w:styleId="098BBDF8D223479FA3E026AB3AC13602">
    <w:name w:val="098BBDF8D223479FA3E026AB3AC13602"/>
    <w:rsid w:val="005C07CC"/>
  </w:style>
  <w:style w:type="paragraph" w:customStyle="1" w:styleId="A35ADF68AA3D428D8A7F358EBD8C08AD">
    <w:name w:val="A35ADF68AA3D428D8A7F358EBD8C08AD"/>
    <w:rsid w:val="005C07CC"/>
  </w:style>
  <w:style w:type="paragraph" w:customStyle="1" w:styleId="170DFC2776234D0CAECED3799FB10636">
    <w:name w:val="170DFC2776234D0CAECED3799FB10636"/>
    <w:rsid w:val="005C07CC"/>
  </w:style>
  <w:style w:type="paragraph" w:customStyle="1" w:styleId="66BCB644EE044686964E6D896EB1E420">
    <w:name w:val="66BCB644EE044686964E6D896EB1E420"/>
    <w:rsid w:val="005C07CC"/>
  </w:style>
  <w:style w:type="paragraph" w:customStyle="1" w:styleId="9B4EDD1680A0437EA2B0DC3874435A95">
    <w:name w:val="9B4EDD1680A0437EA2B0DC3874435A95"/>
    <w:rsid w:val="005C07CC"/>
  </w:style>
  <w:style w:type="paragraph" w:customStyle="1" w:styleId="646F21C4323D45BCABFC81E73FA79855">
    <w:name w:val="646F21C4323D45BCABFC81E73FA79855"/>
    <w:rsid w:val="005C07CC"/>
  </w:style>
  <w:style w:type="paragraph" w:customStyle="1" w:styleId="7BDCDF88E2E147E2A9745BFAC5F5BA21">
    <w:name w:val="7BDCDF88E2E147E2A9745BFAC5F5BA21"/>
    <w:rsid w:val="005C07CC"/>
  </w:style>
  <w:style w:type="paragraph" w:customStyle="1" w:styleId="3569301A0B0B4E2891E7E17FB05DA709">
    <w:name w:val="3569301A0B0B4E2891E7E17FB05DA709"/>
    <w:rsid w:val="005C07CC"/>
  </w:style>
  <w:style w:type="paragraph" w:customStyle="1" w:styleId="6126CD6382494E089A2C1CA76480CEBA">
    <w:name w:val="6126CD6382494E089A2C1CA76480CEBA"/>
    <w:rsid w:val="005C07CC"/>
  </w:style>
  <w:style w:type="paragraph" w:customStyle="1" w:styleId="646F21C4323D45BCABFC81E73FA798551">
    <w:name w:val="646F21C4323D45BCABFC81E73FA79855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BDCDF88E2E147E2A9745BFAC5F5BA211">
    <w:name w:val="7BDCDF88E2E147E2A9745BFAC5F5BA21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69301A0B0B4E2891E7E17FB05DA7091">
    <w:name w:val="3569301A0B0B4E2891E7E17FB05DA709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126CD6382494E089A2C1CA76480CEBA1">
    <w:name w:val="6126CD6382494E089A2C1CA76480CEBA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27D5360A99A4E23AA08ED2E0F0B33491">
    <w:name w:val="527D5360A99A4E23AA08ED2E0F0B3349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8E4C9B109F54056A3790511F5CDCAB3">
    <w:name w:val="18E4C9B109F54056A3790511F5CDCAB3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89DEBC531BC41C98D124E7D8F76A4BD1">
    <w:name w:val="089DEBC531BC41C98D124E7D8F76A4BD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F05E5D506DD40CAAF13717871C9C89C1">
    <w:name w:val="1F05E5D506DD40CAAF13717871C9C89C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06502B8C9BA44F2A307C578D1F480401">
    <w:name w:val="006502B8C9BA44F2A307C578D1F48040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A6BF2321DA44A79A25EE900AF1004F11">
    <w:name w:val="4A6BF2321DA44A79A25EE900AF1004F1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5B36F9D47BD4F39B05C0DAF1594DC9D1">
    <w:name w:val="85B36F9D47BD4F39B05C0DAF1594DC9D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219946CA78C4CF3ADCD20E9F42263581">
    <w:name w:val="E219946CA78C4CF3ADCD20E9F4226358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98BBDF8D223479FA3E026AB3AC136021">
    <w:name w:val="098BBDF8D223479FA3E026AB3AC13602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35ADF68AA3D428D8A7F358EBD8C08AD1">
    <w:name w:val="A35ADF68AA3D428D8A7F358EBD8C08AD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70DFC2776234D0CAECED3799FB106361">
    <w:name w:val="170DFC2776234D0CAECED3799FB10636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6BCB644EE044686964E6D896EB1E4201">
    <w:name w:val="66BCB644EE044686964E6D896EB1E420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B4EDD1680A0437EA2B0DC3874435A951">
    <w:name w:val="9B4EDD1680A0437EA2B0DC3874435A95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45E10053818404689E342AF9B7830442">
    <w:name w:val="C45E10053818404689E342AF9B7830442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B2869DFE5E14270901F300166E6E737">
    <w:name w:val="AB2869DFE5E14270901F300166E6E737"/>
    <w:rsid w:val="005C07CC"/>
  </w:style>
  <w:style w:type="paragraph" w:customStyle="1" w:styleId="51C3E4DB13DD4AE1A59307A92B9DFDCA">
    <w:name w:val="51C3E4DB13DD4AE1A59307A92B9DFDCA"/>
    <w:rsid w:val="005C07CC"/>
  </w:style>
  <w:style w:type="paragraph" w:customStyle="1" w:styleId="A4F81B64438B467DBFEF6024C4CF881B">
    <w:name w:val="A4F81B64438B467DBFEF6024C4CF881B"/>
    <w:rsid w:val="005C07CC"/>
  </w:style>
  <w:style w:type="paragraph" w:customStyle="1" w:styleId="6557BDBC9A504B5C996B375447F74F4E">
    <w:name w:val="6557BDBC9A504B5C996B375447F74F4E"/>
    <w:rsid w:val="005C07CC"/>
  </w:style>
  <w:style w:type="paragraph" w:customStyle="1" w:styleId="0E6EFDD674544782A2EDE8AC3EB5C269">
    <w:name w:val="0E6EFDD674544782A2EDE8AC3EB5C269"/>
    <w:rsid w:val="005C07CC"/>
  </w:style>
  <w:style w:type="paragraph" w:customStyle="1" w:styleId="229150119C8D46548CB109B29F9D5F8A">
    <w:name w:val="229150119C8D46548CB109B29F9D5F8A"/>
    <w:rsid w:val="005C07CC"/>
  </w:style>
  <w:style w:type="paragraph" w:customStyle="1" w:styleId="F86FBD0020674070BD5A845239BC84BF">
    <w:name w:val="F86FBD0020674070BD5A845239BC84BF"/>
    <w:rsid w:val="005C07CC"/>
  </w:style>
  <w:style w:type="paragraph" w:customStyle="1" w:styleId="6CBE39E458EC4D96948CBEB9A1F3BE3D">
    <w:name w:val="6CBE39E458EC4D96948CBEB9A1F3BE3D"/>
    <w:rsid w:val="005C07CC"/>
  </w:style>
  <w:style w:type="paragraph" w:customStyle="1" w:styleId="F172369A76894C8695A3ED0F1F3258D2">
    <w:name w:val="F172369A76894C8695A3ED0F1F3258D2"/>
    <w:rsid w:val="005C07CC"/>
  </w:style>
  <w:style w:type="paragraph" w:customStyle="1" w:styleId="77326CFD84A94186BB2B06FEB5A41628">
    <w:name w:val="77326CFD84A94186BB2B06FEB5A41628"/>
    <w:rsid w:val="005C07CC"/>
  </w:style>
  <w:style w:type="paragraph" w:customStyle="1" w:styleId="2C02BF3ADAB94A92B09A520A8F8CBFD0">
    <w:name w:val="2C02BF3ADAB94A92B09A520A8F8CBFD0"/>
    <w:rsid w:val="005C07CC"/>
  </w:style>
  <w:style w:type="paragraph" w:customStyle="1" w:styleId="FA9FE5F1B2E546A5B4EE3F06E57DB246">
    <w:name w:val="FA9FE5F1B2E546A5B4EE3F06E57DB246"/>
    <w:rsid w:val="005C07CC"/>
  </w:style>
  <w:style w:type="paragraph" w:customStyle="1" w:styleId="23E62EFECDDF4EADB9FC7919B6A652CC">
    <w:name w:val="23E62EFECDDF4EADB9FC7919B6A652CC"/>
    <w:rsid w:val="005C07CC"/>
  </w:style>
  <w:style w:type="paragraph" w:customStyle="1" w:styleId="CF84F0B050264FDA9E5EE8847E5D565E">
    <w:name w:val="CF84F0B050264FDA9E5EE8847E5D565E"/>
    <w:rsid w:val="005C07CC"/>
  </w:style>
  <w:style w:type="paragraph" w:customStyle="1" w:styleId="B51C3F4E8D6C4B909BCE9F2EDFA06B47">
    <w:name w:val="B51C3F4E8D6C4B909BCE9F2EDFA06B47"/>
    <w:rsid w:val="005C07CC"/>
  </w:style>
  <w:style w:type="paragraph" w:customStyle="1" w:styleId="2D26C0D9FAD64611B07DD577E5AEEB83">
    <w:name w:val="2D26C0D9FAD64611B07DD577E5AEEB83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B2869DFE5E14270901F300166E6E7371">
    <w:name w:val="AB2869DFE5E14270901F300166E6E737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1C3E4DB13DD4AE1A59307A92B9DFDCA1">
    <w:name w:val="51C3E4DB13DD4AE1A59307A92B9DFDCA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4F81B64438B467DBFEF6024C4CF881B1">
    <w:name w:val="A4F81B64438B467DBFEF6024C4CF881B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27D5360A99A4E23AA08ED2E0F0B33492">
    <w:name w:val="527D5360A99A4E23AA08ED2E0F0B33492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557BDBC9A504B5C996B375447F74F4E1">
    <w:name w:val="6557BDBC9A504B5C996B375447F74F4E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E6EFDD674544782A2EDE8AC3EB5C2691">
    <w:name w:val="0E6EFDD674544782A2EDE8AC3EB5C269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29150119C8D46548CB109B29F9D5F8A1">
    <w:name w:val="229150119C8D46548CB109B29F9D5F8A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6FBD0020674070BD5A845239BC84BF1">
    <w:name w:val="F86FBD0020674070BD5A845239BC84BF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CBE39E458EC4D96948CBEB9A1F3BE3D1">
    <w:name w:val="6CBE39E458EC4D96948CBEB9A1F3BE3D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172369A76894C8695A3ED0F1F3258D21">
    <w:name w:val="F172369A76894C8695A3ED0F1F3258D2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7326CFD84A94186BB2B06FEB5A416281">
    <w:name w:val="77326CFD84A94186BB2B06FEB5A41628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C02BF3ADAB94A92B09A520A8F8CBFD01">
    <w:name w:val="2C02BF3ADAB94A92B09A520A8F8CBFD0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A9FE5F1B2E546A5B4EE3F06E57DB2461">
    <w:name w:val="FA9FE5F1B2E546A5B4EE3F06E57DB246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3E62EFECDDF4EADB9FC7919B6A652CC1">
    <w:name w:val="23E62EFECDDF4EADB9FC7919B6A652CC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F84F0B050264FDA9E5EE8847E5D565E1">
    <w:name w:val="CF84F0B050264FDA9E5EE8847E5D565E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51C3F4E8D6C4B909BCE9F2EDFA06B471">
    <w:name w:val="B51C3F4E8D6C4B909BCE9F2EDFA06B47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45E10053818404689E342AF9B7830443">
    <w:name w:val="C45E10053818404689E342AF9B7830443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D26C0D9FAD64611B07DD577E5AEEB831">
    <w:name w:val="2D26C0D9FAD64611B07DD577E5AEEB83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B2869DFE5E14270901F300166E6E7372">
    <w:name w:val="AB2869DFE5E14270901F300166E6E7372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1C3E4DB13DD4AE1A59307A92B9DFDCA2">
    <w:name w:val="51C3E4DB13DD4AE1A59307A92B9DFDCA2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4F81B64438B467DBFEF6024C4CF881B2">
    <w:name w:val="A4F81B64438B467DBFEF6024C4CF881B2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27D5360A99A4E23AA08ED2E0F0B33493">
    <w:name w:val="527D5360A99A4E23AA08ED2E0F0B33493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557BDBC9A504B5C996B375447F74F4E2">
    <w:name w:val="6557BDBC9A504B5C996B375447F74F4E2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E6EFDD674544782A2EDE8AC3EB5C2692">
    <w:name w:val="0E6EFDD674544782A2EDE8AC3EB5C2692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29150119C8D46548CB109B29F9D5F8A2">
    <w:name w:val="229150119C8D46548CB109B29F9D5F8A2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6FBD0020674070BD5A845239BC84BF2">
    <w:name w:val="F86FBD0020674070BD5A845239BC84BF2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CBE39E458EC4D96948CBEB9A1F3BE3D2">
    <w:name w:val="6CBE39E458EC4D96948CBEB9A1F3BE3D2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172369A76894C8695A3ED0F1F3258D22">
    <w:name w:val="F172369A76894C8695A3ED0F1F3258D22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7326CFD84A94186BB2B06FEB5A416282">
    <w:name w:val="77326CFD84A94186BB2B06FEB5A416282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C02BF3ADAB94A92B09A520A8F8CBFD02">
    <w:name w:val="2C02BF3ADAB94A92B09A520A8F8CBFD02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A9FE5F1B2E546A5B4EE3F06E57DB2462">
    <w:name w:val="FA9FE5F1B2E546A5B4EE3F06E57DB2462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3E62EFECDDF4EADB9FC7919B6A652CC2">
    <w:name w:val="23E62EFECDDF4EADB9FC7919B6A652CC2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F84F0B050264FDA9E5EE8847E5D565E2">
    <w:name w:val="CF84F0B050264FDA9E5EE8847E5D565E2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51C3F4E8D6C4B909BCE9F2EDFA06B472">
    <w:name w:val="B51C3F4E8D6C4B909BCE9F2EDFA06B472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45E10053818404689E342AF9B7830444">
    <w:name w:val="C45E10053818404689E342AF9B7830444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C8C9047D6B34B1189E1C35B6AAF3A64">
    <w:name w:val="5C8C9047D6B34B1189E1C35B6AAF3A64"/>
    <w:rsid w:val="005C07CC"/>
  </w:style>
  <w:style w:type="paragraph" w:customStyle="1" w:styleId="1BEFB8F6D8A7447F9D0B47FED753CEA1">
    <w:name w:val="1BEFB8F6D8A7447F9D0B47FED753CEA1"/>
    <w:rsid w:val="005C07CC"/>
  </w:style>
  <w:style w:type="paragraph" w:customStyle="1" w:styleId="1AE264AF225C43A5AC599467C3D88EDC">
    <w:name w:val="1AE264AF225C43A5AC599467C3D88EDC"/>
    <w:rsid w:val="005C07CC"/>
  </w:style>
  <w:style w:type="paragraph" w:customStyle="1" w:styleId="4C2103FD1C3B43DB9682D5C5C29B05BF">
    <w:name w:val="4C2103FD1C3B43DB9682D5C5C29B05BF"/>
    <w:rsid w:val="005C07CC"/>
  </w:style>
  <w:style w:type="paragraph" w:customStyle="1" w:styleId="9AE1F025E08E4750AE971ECA04894BF3">
    <w:name w:val="9AE1F025E08E4750AE971ECA04894BF3"/>
    <w:rsid w:val="005C07CC"/>
  </w:style>
  <w:style w:type="paragraph" w:customStyle="1" w:styleId="30CA0C8DBF7B485796E6511A21976C74">
    <w:name w:val="30CA0C8DBF7B485796E6511A21976C74"/>
    <w:rsid w:val="005C07CC"/>
  </w:style>
  <w:style w:type="paragraph" w:customStyle="1" w:styleId="2EB08A24F74D438FACF035CD058A28EE">
    <w:name w:val="2EB08A24F74D438FACF035CD058A28EE"/>
    <w:rsid w:val="005C07CC"/>
  </w:style>
  <w:style w:type="paragraph" w:customStyle="1" w:styleId="1178A37B259348DC9F2DBB8CF4435080">
    <w:name w:val="1178A37B259348DC9F2DBB8CF4435080"/>
    <w:rsid w:val="005C07CC"/>
  </w:style>
  <w:style w:type="paragraph" w:customStyle="1" w:styleId="E1519FDA24564989A8EEF7711EFBF59D">
    <w:name w:val="E1519FDA24564989A8EEF7711EFBF59D"/>
    <w:rsid w:val="005C07CC"/>
  </w:style>
  <w:style w:type="paragraph" w:customStyle="1" w:styleId="9E5EC4318BFD4DD39D0462D748A61D82">
    <w:name w:val="9E5EC4318BFD4DD39D0462D748A61D82"/>
    <w:rsid w:val="005C07CC"/>
  </w:style>
  <w:style w:type="paragraph" w:customStyle="1" w:styleId="85726A8F3AC041169771F0373F00FB2D">
    <w:name w:val="85726A8F3AC041169771F0373F00FB2D"/>
    <w:rsid w:val="005C07CC"/>
  </w:style>
  <w:style w:type="paragraph" w:customStyle="1" w:styleId="7E76638E6D1045A2B50E0BFBC9C925A5">
    <w:name w:val="7E76638E6D1045A2B50E0BFBC9C925A5"/>
    <w:rsid w:val="005C07CC"/>
  </w:style>
  <w:style w:type="paragraph" w:customStyle="1" w:styleId="9992D494C73F4B52ACEC1E692CBD7FC4">
    <w:name w:val="9992D494C73F4B52ACEC1E692CBD7FC4"/>
    <w:rsid w:val="005C07CC"/>
  </w:style>
  <w:style w:type="paragraph" w:customStyle="1" w:styleId="D17A39BB29834CECB69FEE5E24E7C040">
    <w:name w:val="D17A39BB29834CECB69FEE5E24E7C040"/>
    <w:rsid w:val="005C07CC"/>
  </w:style>
  <w:style w:type="paragraph" w:customStyle="1" w:styleId="C481152DECE04CC5971CEA7BE8F83115">
    <w:name w:val="C481152DECE04CC5971CEA7BE8F83115"/>
    <w:rsid w:val="005C07CC"/>
  </w:style>
  <w:style w:type="paragraph" w:customStyle="1" w:styleId="2F3B3D7A37514B6CAB626B76FA0BF2A5">
    <w:name w:val="2F3B3D7A37514B6CAB626B76FA0BF2A5"/>
    <w:rsid w:val="005C07CC"/>
  </w:style>
  <w:style w:type="paragraph" w:customStyle="1" w:styleId="FD24EED38F404D17986ED74E058341F9">
    <w:name w:val="FD24EED38F404D17986ED74E058341F9"/>
    <w:rsid w:val="005C07CC"/>
  </w:style>
  <w:style w:type="paragraph" w:customStyle="1" w:styleId="36B898C6B3A94453B84A0241FB3A22F0">
    <w:name w:val="36B898C6B3A94453B84A0241FB3A22F0"/>
    <w:rsid w:val="005C07CC"/>
  </w:style>
  <w:style w:type="paragraph" w:customStyle="1" w:styleId="2D26C0D9FAD64611B07DD577E5AEEB832">
    <w:name w:val="2D26C0D9FAD64611B07DD577E5AEEB832"/>
    <w:rsid w:val="00DF62A0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C8C9047D6B34B1189E1C35B6AAF3A641">
    <w:name w:val="5C8C9047D6B34B1189E1C35B6AAF3A641"/>
    <w:rsid w:val="00DF62A0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C2103FD1C3B43DB9682D5C5C29B05BF1">
    <w:name w:val="4C2103FD1C3B43DB9682D5C5C29B05BF1"/>
    <w:rsid w:val="00DF62A0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CA0C8DBF7B485796E6511A21976C741">
    <w:name w:val="30CA0C8DBF7B485796E6511A21976C741"/>
    <w:rsid w:val="00DF62A0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27D5360A99A4E23AA08ED2E0F0B33494">
    <w:name w:val="527D5360A99A4E23AA08ED2E0F0B33494"/>
    <w:rsid w:val="00DF62A0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EB08A24F74D438FACF035CD058A28EE1">
    <w:name w:val="2EB08A24F74D438FACF035CD058A28EE1"/>
    <w:rsid w:val="00DF62A0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178A37B259348DC9F2DBB8CF44350801">
    <w:name w:val="1178A37B259348DC9F2DBB8CF44350801"/>
    <w:rsid w:val="00DF62A0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1519FDA24564989A8EEF7711EFBF59D1">
    <w:name w:val="E1519FDA24564989A8EEF7711EFBF59D1"/>
    <w:rsid w:val="00DF62A0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E5EC4318BFD4DD39D0462D748A61D821">
    <w:name w:val="9E5EC4318BFD4DD39D0462D748A61D821"/>
    <w:rsid w:val="00DF62A0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5726A8F3AC041169771F0373F00FB2D1">
    <w:name w:val="85726A8F3AC041169771F0373F00FB2D1"/>
    <w:rsid w:val="00DF62A0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E76638E6D1045A2B50E0BFBC9C925A51">
    <w:name w:val="7E76638E6D1045A2B50E0BFBC9C925A51"/>
    <w:rsid w:val="00DF62A0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992D494C73F4B52ACEC1E692CBD7FC41">
    <w:name w:val="9992D494C73F4B52ACEC1E692CBD7FC41"/>
    <w:rsid w:val="00DF62A0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17A39BB29834CECB69FEE5E24E7C0401">
    <w:name w:val="D17A39BB29834CECB69FEE5E24E7C0401"/>
    <w:rsid w:val="00DF62A0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481152DECE04CC5971CEA7BE8F831151">
    <w:name w:val="C481152DECE04CC5971CEA7BE8F831151"/>
    <w:rsid w:val="00DF62A0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F3B3D7A37514B6CAB626B76FA0BF2A51">
    <w:name w:val="2F3B3D7A37514B6CAB626B76FA0BF2A51"/>
    <w:rsid w:val="00DF62A0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D24EED38F404D17986ED74E058341F91">
    <w:name w:val="FD24EED38F404D17986ED74E058341F91"/>
    <w:rsid w:val="00DF62A0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6B898C6B3A94453B84A0241FB3A22F01">
    <w:name w:val="36B898C6B3A94453B84A0241FB3A22F01"/>
    <w:rsid w:val="00DF62A0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45E10053818404689E342AF9B7830445">
    <w:name w:val="C45E10053818404689E342AF9B7830445"/>
    <w:rsid w:val="00DF62A0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Betreffzeile Arial 13 pt normale Seitenränder.dotx</Template>
  <TotalTime>0</TotalTime>
  <Pages>2</Pages>
  <Words>169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Kaestner, Mareen</dc:creator>
  <cp:keywords/>
  <dc:description/>
  <cp:lastModifiedBy>Kny, Christian</cp:lastModifiedBy>
  <cp:revision>6</cp:revision>
  <dcterms:created xsi:type="dcterms:W3CDTF">2025-01-16T13:47:00Z</dcterms:created>
  <dcterms:modified xsi:type="dcterms:W3CDTF">2025-01-29T13:41:00Z</dcterms:modified>
</cp:coreProperties>
</file>